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346413" w14:textId="77777777" w:rsidR="001C1DDE" w:rsidRPr="00520425" w:rsidRDefault="00044979" w:rsidP="001C1DDE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sz w:val="36"/>
          <w:szCs w:val="36"/>
        </w:rPr>
        <w:tab/>
      </w:r>
      <w:r w:rsidR="001C1DDE" w:rsidRPr="00520425">
        <w:rPr>
          <w:rFonts w:asciiTheme="minorHAnsi" w:hAnsiTheme="minorHAnsi" w:cstheme="minorHAnsi"/>
          <w:b/>
          <w:sz w:val="40"/>
          <w:szCs w:val="40"/>
        </w:rPr>
        <w:t>Die Vorstandschaft der Skatfreunde Bad Neustadt</w:t>
      </w:r>
    </w:p>
    <w:p w14:paraId="3367F570" w14:textId="22008FEF" w:rsidR="004B089D" w:rsidRDefault="004B089D" w:rsidP="00044979">
      <w:pPr>
        <w:pStyle w:val="Titel"/>
        <w:tabs>
          <w:tab w:val="left" w:pos="1056"/>
        </w:tabs>
        <w:rPr>
          <w:rFonts w:asciiTheme="minorHAnsi" w:hAnsiTheme="minorHAnsi" w:cstheme="minorHAnsi"/>
          <w:sz w:val="36"/>
          <w:szCs w:val="36"/>
        </w:rPr>
      </w:pPr>
    </w:p>
    <w:p w14:paraId="476A58CE" w14:textId="1E7DB00E" w:rsidR="000E39EA" w:rsidRDefault="00397EC1" w:rsidP="00397EC1">
      <w:pPr>
        <w:tabs>
          <w:tab w:val="left" w:pos="3600"/>
        </w:tabs>
      </w:pPr>
      <w:r>
        <w:tab/>
      </w:r>
    </w:p>
    <w:p w14:paraId="0F120EFD" w14:textId="77777777" w:rsidR="001E1376" w:rsidRPr="000E39EA" w:rsidRDefault="001E1376" w:rsidP="00397EC1">
      <w:pPr>
        <w:tabs>
          <w:tab w:val="left" w:pos="3600"/>
        </w:tabs>
      </w:pPr>
    </w:p>
    <w:p w14:paraId="0CFA0500" w14:textId="3718DCCE" w:rsidR="00397EC1" w:rsidRPr="00F104F5" w:rsidRDefault="004C0CE0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4"/>
          <w:szCs w:val="44"/>
        </w:rPr>
      </w:pPr>
      <w:r w:rsidRPr="00F104F5">
        <w:rPr>
          <w:rFonts w:asciiTheme="minorHAnsi" w:hAnsiTheme="minorHAnsi" w:cstheme="minorHAnsi"/>
          <w:b/>
          <w:sz w:val="44"/>
          <w:szCs w:val="44"/>
        </w:rPr>
        <w:t>laden</w:t>
      </w:r>
      <w:r w:rsidR="008A56A9" w:rsidRPr="00F104F5"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="003721CB" w:rsidRPr="00F104F5">
        <w:rPr>
          <w:rFonts w:asciiTheme="minorHAnsi" w:hAnsiTheme="minorHAnsi" w:cstheme="minorHAnsi"/>
          <w:b/>
          <w:sz w:val="44"/>
          <w:szCs w:val="44"/>
        </w:rPr>
        <w:t xml:space="preserve">Euch </w:t>
      </w:r>
      <w:r w:rsidR="000A4C32" w:rsidRPr="00F104F5">
        <w:rPr>
          <w:rFonts w:asciiTheme="minorHAnsi" w:hAnsiTheme="minorHAnsi" w:cstheme="minorHAnsi"/>
          <w:b/>
          <w:sz w:val="44"/>
          <w:szCs w:val="44"/>
        </w:rPr>
        <w:t>zum</w:t>
      </w:r>
    </w:p>
    <w:p w14:paraId="698C0545" w14:textId="4398845B" w:rsidR="00C022E3" w:rsidRPr="00F104F5" w:rsidRDefault="00D1108F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4"/>
          <w:szCs w:val="44"/>
        </w:rPr>
      </w:pPr>
      <w:r w:rsidRPr="00F104F5">
        <w:rPr>
          <w:rFonts w:asciiTheme="minorHAnsi" w:hAnsiTheme="minorHAnsi" w:cstheme="minorHAnsi"/>
          <w:b/>
          <w:sz w:val="44"/>
          <w:szCs w:val="44"/>
        </w:rPr>
        <w:t>1</w:t>
      </w:r>
      <w:r w:rsidR="00B94EDC">
        <w:rPr>
          <w:rFonts w:asciiTheme="minorHAnsi" w:hAnsiTheme="minorHAnsi" w:cstheme="minorHAnsi"/>
          <w:b/>
          <w:sz w:val="44"/>
          <w:szCs w:val="44"/>
        </w:rPr>
        <w:t>8</w:t>
      </w:r>
      <w:r w:rsidR="00ED28C4" w:rsidRPr="00F104F5">
        <w:rPr>
          <w:rFonts w:asciiTheme="minorHAnsi" w:hAnsiTheme="minorHAnsi" w:cstheme="minorHAnsi"/>
          <w:b/>
          <w:sz w:val="44"/>
          <w:szCs w:val="44"/>
        </w:rPr>
        <w:t>.</w:t>
      </w:r>
      <w:r w:rsidR="00A166D9" w:rsidRPr="00F104F5">
        <w:rPr>
          <w:rFonts w:asciiTheme="minorHAnsi" w:hAnsiTheme="minorHAnsi" w:cstheme="minorHAnsi"/>
          <w:b/>
          <w:sz w:val="44"/>
          <w:szCs w:val="44"/>
        </w:rPr>
        <w:t>Gedächtnisturnier</w:t>
      </w:r>
      <w:r w:rsidR="00ED28C4" w:rsidRPr="00F104F5">
        <w:rPr>
          <w:rFonts w:asciiTheme="minorHAnsi" w:hAnsiTheme="minorHAnsi" w:cstheme="minorHAnsi"/>
          <w:b/>
          <w:sz w:val="44"/>
          <w:szCs w:val="44"/>
        </w:rPr>
        <w:t xml:space="preserve"> 202</w:t>
      </w:r>
      <w:r w:rsidR="00B94EDC">
        <w:rPr>
          <w:rFonts w:asciiTheme="minorHAnsi" w:hAnsiTheme="minorHAnsi" w:cstheme="minorHAnsi"/>
          <w:b/>
          <w:sz w:val="44"/>
          <w:szCs w:val="44"/>
        </w:rPr>
        <w:t>6</w:t>
      </w:r>
    </w:p>
    <w:p w14:paraId="7B0B0A16" w14:textId="541BB38C" w:rsidR="00B36C9C" w:rsidRPr="00F104F5" w:rsidRDefault="00066A98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4"/>
          <w:szCs w:val="44"/>
        </w:rPr>
      </w:pPr>
      <w:r w:rsidRPr="00F104F5">
        <w:rPr>
          <w:rFonts w:asciiTheme="minorHAnsi" w:hAnsiTheme="minorHAnsi" w:cstheme="minorHAnsi"/>
          <w:b/>
          <w:sz w:val="44"/>
          <w:szCs w:val="44"/>
        </w:rPr>
        <w:t>a</w:t>
      </w:r>
      <w:r w:rsidR="00B94EDC">
        <w:rPr>
          <w:rFonts w:asciiTheme="minorHAnsi" w:hAnsiTheme="minorHAnsi" w:cstheme="minorHAnsi"/>
          <w:b/>
          <w:sz w:val="44"/>
          <w:szCs w:val="44"/>
        </w:rPr>
        <w:t>m 08</w:t>
      </w:r>
      <w:r w:rsidR="00B36C9C" w:rsidRPr="00F104F5">
        <w:rPr>
          <w:rFonts w:asciiTheme="minorHAnsi" w:hAnsiTheme="minorHAnsi" w:cstheme="minorHAnsi"/>
          <w:b/>
          <w:sz w:val="44"/>
          <w:szCs w:val="44"/>
        </w:rPr>
        <w:t xml:space="preserve">.November </w:t>
      </w:r>
      <w:r w:rsidR="00B94EDC">
        <w:rPr>
          <w:rFonts w:asciiTheme="minorHAnsi" w:hAnsiTheme="minorHAnsi" w:cstheme="minorHAnsi"/>
          <w:b/>
          <w:sz w:val="44"/>
          <w:szCs w:val="44"/>
        </w:rPr>
        <w:t>2026</w:t>
      </w:r>
      <w:r w:rsidR="00757481" w:rsidRPr="00F104F5">
        <w:rPr>
          <w:rFonts w:asciiTheme="minorHAnsi" w:hAnsiTheme="minorHAnsi" w:cstheme="minorHAnsi"/>
          <w:b/>
          <w:sz w:val="44"/>
          <w:szCs w:val="44"/>
        </w:rPr>
        <w:t>, um 10:00 Uhr</w:t>
      </w:r>
    </w:p>
    <w:p w14:paraId="34837DF9" w14:textId="3FBF518A" w:rsidR="003721CB" w:rsidRPr="00F104F5" w:rsidRDefault="003721CB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4"/>
          <w:szCs w:val="44"/>
        </w:rPr>
      </w:pPr>
      <w:r w:rsidRPr="00F104F5">
        <w:rPr>
          <w:rFonts w:asciiTheme="minorHAnsi" w:hAnsiTheme="minorHAnsi" w:cstheme="minorHAnsi"/>
          <w:b/>
          <w:sz w:val="44"/>
          <w:szCs w:val="44"/>
        </w:rPr>
        <w:t>im Schützenhaus</w:t>
      </w:r>
      <w:r w:rsidR="001E29FA" w:rsidRPr="00F104F5">
        <w:rPr>
          <w:rFonts w:asciiTheme="minorHAnsi" w:hAnsiTheme="minorHAnsi" w:cstheme="minorHAnsi"/>
          <w:b/>
          <w:sz w:val="44"/>
          <w:szCs w:val="44"/>
        </w:rPr>
        <w:t>, Promenadenstr. 14</w:t>
      </w:r>
    </w:p>
    <w:p w14:paraId="2C3CBCD2" w14:textId="1A151723" w:rsidR="001E29FA" w:rsidRPr="00F104F5" w:rsidRDefault="001E29FA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4"/>
          <w:szCs w:val="44"/>
        </w:rPr>
      </w:pPr>
      <w:r w:rsidRPr="00F104F5">
        <w:rPr>
          <w:rFonts w:asciiTheme="minorHAnsi" w:hAnsiTheme="minorHAnsi" w:cstheme="minorHAnsi"/>
          <w:b/>
          <w:sz w:val="44"/>
          <w:szCs w:val="44"/>
        </w:rPr>
        <w:t>97616 Bad Neustadt</w:t>
      </w:r>
    </w:p>
    <w:p w14:paraId="5CE84AE1" w14:textId="70CAEF8E" w:rsidR="00FB5EF9" w:rsidRPr="00F104F5" w:rsidRDefault="00FB5EF9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4"/>
          <w:szCs w:val="44"/>
        </w:rPr>
      </w:pPr>
      <w:r w:rsidRPr="00F104F5">
        <w:rPr>
          <w:rFonts w:asciiTheme="minorHAnsi" w:hAnsiTheme="minorHAnsi" w:cstheme="minorHAnsi"/>
          <w:b/>
          <w:sz w:val="44"/>
          <w:szCs w:val="44"/>
        </w:rPr>
        <w:t>recht herzlichst ein.</w:t>
      </w:r>
    </w:p>
    <w:p w14:paraId="124D2AAB" w14:textId="77777777" w:rsidR="00177642" w:rsidRDefault="00177642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5DFD432B" w14:textId="69B45A1A" w:rsidR="00825404" w:rsidRPr="00E32DAF" w:rsidRDefault="00825404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32DAF">
        <w:rPr>
          <w:rFonts w:asciiTheme="minorHAnsi" w:hAnsiTheme="minorHAnsi" w:cstheme="minorHAnsi"/>
          <w:b/>
          <w:sz w:val="32"/>
          <w:szCs w:val="32"/>
        </w:rPr>
        <w:t>Startgeld beträgt 1</w:t>
      </w:r>
      <w:r w:rsidR="0046602D">
        <w:rPr>
          <w:rFonts w:asciiTheme="minorHAnsi" w:hAnsiTheme="minorHAnsi" w:cstheme="minorHAnsi"/>
          <w:b/>
          <w:sz w:val="32"/>
          <w:szCs w:val="32"/>
        </w:rPr>
        <w:t>5</w:t>
      </w:r>
      <w:r w:rsidRPr="00E32DAF">
        <w:rPr>
          <w:rFonts w:asciiTheme="minorHAnsi" w:hAnsiTheme="minorHAnsi" w:cstheme="minorHAnsi"/>
          <w:b/>
          <w:sz w:val="32"/>
          <w:szCs w:val="32"/>
        </w:rPr>
        <w:t>,00 €</w:t>
      </w:r>
    </w:p>
    <w:p w14:paraId="580A9CF2" w14:textId="38D8A094" w:rsidR="00177642" w:rsidRPr="00E32DAF" w:rsidRDefault="00177642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32DAF">
        <w:rPr>
          <w:rFonts w:asciiTheme="minorHAnsi" w:hAnsiTheme="minorHAnsi" w:cstheme="minorHAnsi"/>
          <w:b/>
          <w:sz w:val="32"/>
          <w:szCs w:val="32"/>
        </w:rPr>
        <w:t xml:space="preserve">Gespielt werden </w:t>
      </w:r>
      <w:r w:rsidR="0046602D">
        <w:rPr>
          <w:rFonts w:asciiTheme="minorHAnsi" w:hAnsiTheme="minorHAnsi" w:cstheme="minorHAnsi"/>
          <w:b/>
          <w:sz w:val="32"/>
          <w:szCs w:val="32"/>
        </w:rPr>
        <w:t>3</w:t>
      </w:r>
      <w:r w:rsidRPr="00E32DAF">
        <w:rPr>
          <w:rFonts w:asciiTheme="minorHAnsi" w:hAnsiTheme="minorHAnsi" w:cstheme="minorHAnsi"/>
          <w:b/>
          <w:sz w:val="32"/>
          <w:szCs w:val="32"/>
        </w:rPr>
        <w:t xml:space="preserve"> Serien a‘ 48 Spiele</w:t>
      </w:r>
    </w:p>
    <w:p w14:paraId="1DE65310" w14:textId="543BF3EC" w:rsidR="0046602D" w:rsidRDefault="0046602D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1.Serie wird gelost danach Mittagessen</w:t>
      </w:r>
    </w:p>
    <w:p w14:paraId="23F395D7" w14:textId="009164F6" w:rsidR="00D0742F" w:rsidRDefault="00D0742F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32DAF">
        <w:rPr>
          <w:rFonts w:asciiTheme="minorHAnsi" w:hAnsiTheme="minorHAnsi" w:cstheme="minorHAnsi"/>
          <w:b/>
          <w:sz w:val="32"/>
          <w:szCs w:val="32"/>
        </w:rPr>
        <w:t>2.</w:t>
      </w:r>
      <w:r w:rsidR="00A30EA1">
        <w:rPr>
          <w:rFonts w:asciiTheme="minorHAnsi" w:hAnsiTheme="minorHAnsi" w:cstheme="minorHAnsi"/>
          <w:b/>
          <w:sz w:val="32"/>
          <w:szCs w:val="32"/>
        </w:rPr>
        <w:t xml:space="preserve">Serie </w:t>
      </w:r>
      <w:r w:rsidR="0046602D">
        <w:rPr>
          <w:rFonts w:asciiTheme="minorHAnsi" w:hAnsiTheme="minorHAnsi" w:cstheme="minorHAnsi"/>
          <w:b/>
          <w:sz w:val="32"/>
          <w:szCs w:val="32"/>
        </w:rPr>
        <w:t>und 3.Serie werden</w:t>
      </w:r>
      <w:r w:rsidR="00A30EA1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F2020B" w:rsidRPr="00E32DAF">
        <w:rPr>
          <w:rFonts w:asciiTheme="minorHAnsi" w:hAnsiTheme="minorHAnsi" w:cstheme="minorHAnsi"/>
          <w:b/>
          <w:sz w:val="32"/>
          <w:szCs w:val="32"/>
        </w:rPr>
        <w:t>nach den Punkten gesetzt</w:t>
      </w:r>
      <w:r w:rsidR="0046602D">
        <w:rPr>
          <w:rFonts w:asciiTheme="minorHAnsi" w:hAnsiTheme="minorHAnsi" w:cstheme="minorHAnsi"/>
          <w:b/>
          <w:sz w:val="32"/>
          <w:szCs w:val="32"/>
        </w:rPr>
        <w:t>,</w:t>
      </w:r>
    </w:p>
    <w:p w14:paraId="58604705" w14:textId="64DAD22F" w:rsidR="0046602D" w:rsidRPr="00E32DAF" w:rsidRDefault="0046602D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dazwischen eine Kaffeepause</w:t>
      </w:r>
    </w:p>
    <w:p w14:paraId="6DF80C2D" w14:textId="181FCA34" w:rsidR="00DA7878" w:rsidRPr="00E32DAF" w:rsidRDefault="00DA7878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32DAF">
        <w:rPr>
          <w:rFonts w:asciiTheme="minorHAnsi" w:hAnsiTheme="minorHAnsi" w:cstheme="minorHAnsi"/>
          <w:b/>
          <w:sz w:val="32"/>
          <w:szCs w:val="32"/>
        </w:rPr>
        <w:t>Doppelte Listenführu</w:t>
      </w:r>
      <w:r w:rsidR="008F7B58" w:rsidRPr="00E32DAF">
        <w:rPr>
          <w:rFonts w:asciiTheme="minorHAnsi" w:hAnsiTheme="minorHAnsi" w:cstheme="minorHAnsi"/>
          <w:b/>
          <w:sz w:val="32"/>
          <w:szCs w:val="32"/>
        </w:rPr>
        <w:t>n</w:t>
      </w:r>
      <w:r w:rsidRPr="00E32DAF">
        <w:rPr>
          <w:rFonts w:asciiTheme="minorHAnsi" w:hAnsiTheme="minorHAnsi" w:cstheme="minorHAnsi"/>
          <w:b/>
          <w:sz w:val="32"/>
          <w:szCs w:val="32"/>
        </w:rPr>
        <w:t>g an den Vie</w:t>
      </w:r>
      <w:r w:rsidR="008F7B58" w:rsidRPr="00E32DAF">
        <w:rPr>
          <w:rFonts w:asciiTheme="minorHAnsi" w:hAnsiTheme="minorHAnsi" w:cstheme="minorHAnsi"/>
          <w:b/>
          <w:sz w:val="32"/>
          <w:szCs w:val="32"/>
        </w:rPr>
        <w:t>rertischen.</w:t>
      </w:r>
    </w:p>
    <w:p w14:paraId="1D1E7364" w14:textId="0B6DE06E" w:rsidR="008F7B58" w:rsidRPr="00E32DAF" w:rsidRDefault="008F7B58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32DAF">
        <w:rPr>
          <w:rFonts w:asciiTheme="minorHAnsi" w:hAnsiTheme="minorHAnsi" w:cstheme="minorHAnsi"/>
          <w:b/>
          <w:sz w:val="32"/>
          <w:szCs w:val="32"/>
        </w:rPr>
        <w:t xml:space="preserve">Abreizgeld </w:t>
      </w:r>
      <w:r w:rsidR="00AE54BE" w:rsidRPr="00E32DAF">
        <w:rPr>
          <w:rFonts w:asciiTheme="minorHAnsi" w:hAnsiTheme="minorHAnsi" w:cstheme="minorHAnsi"/>
          <w:b/>
          <w:sz w:val="32"/>
          <w:szCs w:val="32"/>
        </w:rPr>
        <w:t>durchgehend 1,00 €</w:t>
      </w:r>
    </w:p>
    <w:p w14:paraId="03113972" w14:textId="26DBB906" w:rsidR="00AE54BE" w:rsidRPr="00E32DAF" w:rsidRDefault="00AE54BE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32DAF">
        <w:rPr>
          <w:rFonts w:asciiTheme="minorHAnsi" w:hAnsiTheme="minorHAnsi" w:cstheme="minorHAnsi"/>
          <w:b/>
          <w:sz w:val="32"/>
          <w:szCs w:val="32"/>
        </w:rPr>
        <w:t>Star</w:t>
      </w:r>
      <w:r w:rsidR="00D97126" w:rsidRPr="00E32DAF">
        <w:rPr>
          <w:rFonts w:asciiTheme="minorHAnsi" w:hAnsiTheme="minorHAnsi" w:cstheme="minorHAnsi"/>
          <w:b/>
          <w:sz w:val="32"/>
          <w:szCs w:val="32"/>
        </w:rPr>
        <w:t>t</w:t>
      </w:r>
      <w:r w:rsidRPr="00E32DAF">
        <w:rPr>
          <w:rFonts w:asciiTheme="minorHAnsi" w:hAnsiTheme="minorHAnsi" w:cstheme="minorHAnsi"/>
          <w:b/>
          <w:sz w:val="32"/>
          <w:szCs w:val="32"/>
        </w:rPr>
        <w:t>geld</w:t>
      </w:r>
      <w:r w:rsidR="00D97126" w:rsidRPr="00E32DAF">
        <w:rPr>
          <w:rFonts w:asciiTheme="minorHAnsi" w:hAnsiTheme="minorHAnsi" w:cstheme="minorHAnsi"/>
          <w:b/>
          <w:sz w:val="32"/>
          <w:szCs w:val="32"/>
        </w:rPr>
        <w:t xml:space="preserve"> wird </w:t>
      </w:r>
      <w:r w:rsidR="00D167DE" w:rsidRPr="00E32DAF">
        <w:rPr>
          <w:rFonts w:asciiTheme="minorHAnsi" w:hAnsiTheme="minorHAnsi" w:cstheme="minorHAnsi"/>
          <w:b/>
          <w:sz w:val="32"/>
          <w:szCs w:val="32"/>
        </w:rPr>
        <w:t>komplett ausbezahlt.</w:t>
      </w:r>
    </w:p>
    <w:p w14:paraId="38B168FE" w14:textId="702903DF" w:rsidR="00D167DE" w:rsidRPr="00E32DAF" w:rsidRDefault="00D167DE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32DAF">
        <w:rPr>
          <w:rFonts w:asciiTheme="minorHAnsi" w:hAnsiTheme="minorHAnsi" w:cstheme="minorHAnsi"/>
          <w:b/>
          <w:sz w:val="32"/>
          <w:szCs w:val="32"/>
        </w:rPr>
        <w:t>Pro Tisch</w:t>
      </w:r>
      <w:r w:rsidR="00812744" w:rsidRPr="00E32DAF">
        <w:rPr>
          <w:rFonts w:asciiTheme="minorHAnsi" w:hAnsiTheme="minorHAnsi" w:cstheme="minorHAnsi"/>
          <w:b/>
          <w:sz w:val="32"/>
          <w:szCs w:val="32"/>
        </w:rPr>
        <w:t xml:space="preserve"> ein Geldpreis</w:t>
      </w:r>
    </w:p>
    <w:p w14:paraId="733E49B9" w14:textId="45FEE4F0" w:rsidR="00812744" w:rsidRDefault="0046602D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3</w:t>
      </w:r>
      <w:r w:rsidR="00812744" w:rsidRPr="00E32DAF">
        <w:rPr>
          <w:rFonts w:asciiTheme="minorHAnsi" w:hAnsiTheme="minorHAnsi" w:cstheme="minorHAnsi"/>
          <w:b/>
          <w:sz w:val="32"/>
          <w:szCs w:val="32"/>
        </w:rPr>
        <w:t>.Seriensieger</w:t>
      </w:r>
    </w:p>
    <w:p w14:paraId="6D118A40" w14:textId="77777777" w:rsidR="00A06CC2" w:rsidRPr="00E32DAF" w:rsidRDefault="00A06CC2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0C1B8E1" w14:textId="3BF728B9" w:rsidR="00B94EDC" w:rsidRDefault="00834244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32DAF">
        <w:rPr>
          <w:rFonts w:asciiTheme="minorHAnsi" w:hAnsiTheme="minorHAnsi" w:cstheme="minorHAnsi"/>
          <w:b/>
          <w:sz w:val="32"/>
          <w:szCs w:val="32"/>
        </w:rPr>
        <w:t>Essena</w:t>
      </w:r>
      <w:r w:rsidR="0046602D">
        <w:rPr>
          <w:rFonts w:asciiTheme="minorHAnsi" w:hAnsiTheme="minorHAnsi" w:cstheme="minorHAnsi"/>
          <w:b/>
          <w:sz w:val="32"/>
          <w:szCs w:val="32"/>
        </w:rPr>
        <w:t xml:space="preserve">ngebot vom Wirt: </w:t>
      </w:r>
      <w:r w:rsidR="00B94EDC">
        <w:rPr>
          <w:rFonts w:asciiTheme="minorHAnsi" w:hAnsiTheme="minorHAnsi" w:cstheme="minorHAnsi"/>
          <w:b/>
          <w:sz w:val="32"/>
          <w:szCs w:val="32"/>
        </w:rPr>
        <w:t>Schweinebraten</w:t>
      </w:r>
      <w:r w:rsidR="0046602D">
        <w:rPr>
          <w:rFonts w:asciiTheme="minorHAnsi" w:hAnsiTheme="minorHAnsi" w:cstheme="minorHAnsi"/>
          <w:b/>
          <w:sz w:val="32"/>
          <w:szCs w:val="32"/>
        </w:rPr>
        <w:t xml:space="preserve"> mit </w:t>
      </w:r>
      <w:r w:rsidR="00B94EDC">
        <w:rPr>
          <w:rFonts w:asciiTheme="minorHAnsi" w:hAnsiTheme="minorHAnsi" w:cstheme="minorHAnsi"/>
          <w:b/>
          <w:sz w:val="32"/>
          <w:szCs w:val="32"/>
        </w:rPr>
        <w:t>Klöße</w:t>
      </w:r>
      <w:r w:rsidR="0046602D">
        <w:rPr>
          <w:rFonts w:asciiTheme="minorHAnsi" w:hAnsiTheme="minorHAnsi" w:cstheme="minorHAnsi"/>
          <w:b/>
          <w:sz w:val="32"/>
          <w:szCs w:val="32"/>
        </w:rPr>
        <w:t xml:space="preserve"> und </w:t>
      </w:r>
      <w:proofErr w:type="spellStart"/>
      <w:r w:rsidR="00B94EDC">
        <w:rPr>
          <w:rFonts w:asciiTheme="minorHAnsi" w:hAnsiTheme="minorHAnsi" w:cstheme="minorHAnsi"/>
          <w:b/>
          <w:sz w:val="32"/>
          <w:szCs w:val="32"/>
        </w:rPr>
        <w:t>Rahmwirsching</w:t>
      </w:r>
      <w:proofErr w:type="spellEnd"/>
    </w:p>
    <w:p w14:paraId="335DD21F" w14:textId="32DE830E" w:rsidR="00B40211" w:rsidRDefault="00B94EDC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 für 13,0</w:t>
      </w:r>
      <w:r w:rsidR="0046602D">
        <w:rPr>
          <w:rFonts w:asciiTheme="minorHAnsi" w:hAnsiTheme="minorHAnsi" w:cstheme="minorHAnsi"/>
          <w:b/>
          <w:sz w:val="32"/>
          <w:szCs w:val="32"/>
        </w:rPr>
        <w:t xml:space="preserve">0 € </w:t>
      </w:r>
    </w:p>
    <w:p w14:paraId="57CC0FD1" w14:textId="77777777" w:rsidR="00A06CC2" w:rsidRPr="00E32DAF" w:rsidRDefault="00A06CC2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AE91E9F" w14:textId="371A924D" w:rsidR="00C74289" w:rsidRPr="00E32DAF" w:rsidRDefault="00C74289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32DAF">
        <w:rPr>
          <w:rFonts w:asciiTheme="minorHAnsi" w:hAnsiTheme="minorHAnsi" w:cstheme="minorHAnsi"/>
          <w:b/>
          <w:sz w:val="32"/>
          <w:szCs w:val="32"/>
        </w:rPr>
        <w:t xml:space="preserve">Um Voranmeldung für’s Turnier und Essen </w:t>
      </w:r>
      <w:r w:rsidR="00D51316">
        <w:rPr>
          <w:rFonts w:asciiTheme="minorHAnsi" w:hAnsiTheme="minorHAnsi" w:cstheme="minorHAnsi"/>
          <w:b/>
          <w:sz w:val="32"/>
          <w:szCs w:val="32"/>
        </w:rPr>
        <w:t xml:space="preserve">wird </w:t>
      </w:r>
      <w:r w:rsidR="00234222">
        <w:rPr>
          <w:rFonts w:asciiTheme="minorHAnsi" w:hAnsiTheme="minorHAnsi" w:cstheme="minorHAnsi"/>
          <w:b/>
          <w:sz w:val="32"/>
          <w:szCs w:val="32"/>
        </w:rPr>
        <w:t>bis zum 06</w:t>
      </w:r>
      <w:bookmarkStart w:id="0" w:name="_GoBack"/>
      <w:bookmarkEnd w:id="0"/>
      <w:r w:rsidR="00234222">
        <w:rPr>
          <w:rFonts w:asciiTheme="minorHAnsi" w:hAnsiTheme="minorHAnsi" w:cstheme="minorHAnsi"/>
          <w:b/>
          <w:sz w:val="32"/>
          <w:szCs w:val="32"/>
        </w:rPr>
        <w:t>.11.2026</w:t>
      </w:r>
      <w:r w:rsidRPr="00E32DAF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B3B0A" w:rsidRPr="00E32DAF">
        <w:rPr>
          <w:rFonts w:asciiTheme="minorHAnsi" w:hAnsiTheme="minorHAnsi" w:cstheme="minorHAnsi"/>
          <w:b/>
          <w:sz w:val="32"/>
          <w:szCs w:val="32"/>
        </w:rPr>
        <w:t>an</w:t>
      </w:r>
    </w:p>
    <w:p w14:paraId="7243C7E6" w14:textId="58C8854B" w:rsidR="003B3B0A" w:rsidRPr="00E32DAF" w:rsidRDefault="003B3B0A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32DAF">
        <w:rPr>
          <w:rFonts w:asciiTheme="minorHAnsi" w:hAnsiTheme="minorHAnsi" w:cstheme="minorHAnsi"/>
          <w:b/>
          <w:sz w:val="32"/>
          <w:szCs w:val="32"/>
        </w:rPr>
        <w:t>Erich Friedberger</w:t>
      </w:r>
      <w:r w:rsidR="00E90178" w:rsidRPr="00E32DAF">
        <w:rPr>
          <w:rFonts w:asciiTheme="minorHAnsi" w:hAnsiTheme="minorHAnsi" w:cstheme="minorHAnsi"/>
          <w:b/>
          <w:sz w:val="32"/>
          <w:szCs w:val="32"/>
        </w:rPr>
        <w:t xml:space="preserve"> Tel.: 09771/9178</w:t>
      </w:r>
      <w:r w:rsidR="00FE3C1C" w:rsidRPr="00E32DAF">
        <w:rPr>
          <w:rFonts w:asciiTheme="minorHAnsi" w:hAnsiTheme="minorHAnsi" w:cstheme="minorHAnsi"/>
          <w:b/>
          <w:sz w:val="32"/>
          <w:szCs w:val="32"/>
        </w:rPr>
        <w:t>269 o.</w:t>
      </w:r>
    </w:p>
    <w:p w14:paraId="01B37BF8" w14:textId="206788A4" w:rsidR="00FE3C1C" w:rsidRDefault="00FE3C1C" w:rsidP="007A5C32">
      <w:pPr>
        <w:pStyle w:val="Kopfzeile"/>
        <w:tabs>
          <w:tab w:val="clear" w:pos="4536"/>
          <w:tab w:val="clear" w:pos="9072"/>
        </w:tabs>
        <w:jc w:val="center"/>
        <w:rPr>
          <w:rStyle w:val="Hyperlink"/>
          <w:rFonts w:asciiTheme="minorHAnsi" w:hAnsiTheme="minorHAnsi" w:cstheme="minorHAnsi"/>
          <w:b/>
          <w:color w:val="auto"/>
          <w:sz w:val="32"/>
          <w:szCs w:val="32"/>
        </w:rPr>
      </w:pPr>
      <w:r w:rsidRPr="006D048A">
        <w:rPr>
          <w:rFonts w:asciiTheme="minorHAnsi" w:hAnsiTheme="minorHAnsi" w:cstheme="minorHAnsi"/>
          <w:b/>
          <w:sz w:val="32"/>
          <w:szCs w:val="32"/>
        </w:rPr>
        <w:t>Email</w:t>
      </w:r>
      <w:r w:rsidR="001A6324" w:rsidRPr="006D048A">
        <w:rPr>
          <w:rFonts w:asciiTheme="minorHAnsi" w:hAnsiTheme="minorHAnsi" w:cstheme="minorHAnsi"/>
          <w:b/>
          <w:sz w:val="32"/>
          <w:szCs w:val="32"/>
        </w:rPr>
        <w:t xml:space="preserve">: </w:t>
      </w:r>
      <w:hyperlink r:id="rId8" w:history="1">
        <w:r w:rsidR="00140077" w:rsidRPr="006D048A">
          <w:rPr>
            <w:rStyle w:val="Hyperlink"/>
            <w:rFonts w:asciiTheme="minorHAnsi" w:hAnsiTheme="minorHAnsi" w:cstheme="minorHAnsi"/>
            <w:b/>
            <w:sz w:val="32"/>
            <w:szCs w:val="32"/>
          </w:rPr>
          <w:t>pudelkoenig47@gmx.de</w:t>
        </w:r>
      </w:hyperlink>
      <w:r w:rsidR="006D048A" w:rsidRPr="006D048A">
        <w:rPr>
          <w:rStyle w:val="Hyperlink"/>
          <w:rFonts w:asciiTheme="minorHAnsi" w:hAnsiTheme="minorHAnsi" w:cstheme="minorHAnsi"/>
          <w:b/>
          <w:sz w:val="32"/>
          <w:szCs w:val="32"/>
        </w:rPr>
        <w:t xml:space="preserve"> </w:t>
      </w:r>
      <w:r w:rsidR="006D048A" w:rsidRPr="006D048A">
        <w:rPr>
          <w:rStyle w:val="Hyperlink"/>
          <w:rFonts w:asciiTheme="minorHAnsi" w:hAnsiTheme="minorHAnsi" w:cstheme="minorHAnsi"/>
          <w:b/>
          <w:color w:val="auto"/>
          <w:sz w:val="32"/>
          <w:szCs w:val="32"/>
        </w:rPr>
        <w:t>gebeten</w:t>
      </w:r>
    </w:p>
    <w:p w14:paraId="23F58F0D" w14:textId="77777777" w:rsidR="00D41AF4" w:rsidRPr="006D048A" w:rsidRDefault="00D41AF4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024B3E6" w14:textId="77777777" w:rsidR="00A06CC2" w:rsidRPr="006D048A" w:rsidRDefault="00A06CC2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AA9AC20" w14:textId="63A2261B" w:rsidR="00910CDE" w:rsidRDefault="00896298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0"/>
          <w:szCs w:val="40"/>
        </w:rPr>
      </w:pPr>
      <w:r w:rsidRPr="00EA17DA">
        <w:rPr>
          <w:rFonts w:asciiTheme="minorHAnsi" w:hAnsiTheme="minorHAnsi" w:cstheme="minorHAnsi"/>
          <w:b/>
          <w:sz w:val="40"/>
          <w:szCs w:val="40"/>
        </w:rPr>
        <w:t>Wir wünsche</w:t>
      </w:r>
      <w:r w:rsidR="00E32DAF">
        <w:rPr>
          <w:rFonts w:asciiTheme="minorHAnsi" w:hAnsiTheme="minorHAnsi" w:cstheme="minorHAnsi"/>
          <w:b/>
          <w:sz w:val="40"/>
          <w:szCs w:val="40"/>
        </w:rPr>
        <w:t>n</w:t>
      </w:r>
      <w:r w:rsidRPr="00EA17DA">
        <w:rPr>
          <w:rFonts w:asciiTheme="minorHAnsi" w:hAnsiTheme="minorHAnsi" w:cstheme="minorHAnsi"/>
          <w:b/>
          <w:sz w:val="40"/>
          <w:szCs w:val="40"/>
        </w:rPr>
        <w:t xml:space="preserve"> Gute Anreise und </w:t>
      </w:r>
      <w:r w:rsidR="00470DA9" w:rsidRPr="00EA17DA">
        <w:rPr>
          <w:rFonts w:asciiTheme="minorHAnsi" w:hAnsiTheme="minorHAnsi" w:cstheme="minorHAnsi"/>
          <w:b/>
          <w:sz w:val="40"/>
          <w:szCs w:val="40"/>
        </w:rPr>
        <w:t>dann „Gut Blatt“</w:t>
      </w:r>
    </w:p>
    <w:p w14:paraId="3327766A" w14:textId="77777777" w:rsidR="00E32DAF" w:rsidRPr="00EA17DA" w:rsidRDefault="00E32DAF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751D8989" w14:textId="77777777" w:rsidR="00140077" w:rsidRDefault="00140077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011E818A" w14:textId="77777777" w:rsidR="00140077" w:rsidRDefault="00140077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6DC0FB9C" w14:textId="77777777" w:rsidR="00B020ED" w:rsidRDefault="00B020ED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4A9C6F1F" w14:textId="77777777" w:rsidR="00B36C9C" w:rsidRDefault="00B36C9C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6C6268BF" w14:textId="77777777" w:rsidR="00B36C9C" w:rsidRDefault="00B36C9C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58842605" w14:textId="77777777" w:rsidR="00A166D9" w:rsidRDefault="00A166D9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61DDD8B0" w14:textId="77777777" w:rsidR="00A166D9" w:rsidRPr="005C3C46" w:rsidRDefault="00A166D9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4DA6DEC0" w14:textId="77777777" w:rsidR="00761EB8" w:rsidRPr="005C3C46" w:rsidRDefault="00761EB8" w:rsidP="007A5C32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27EC9A55" w14:textId="27E238A0" w:rsidR="007A5C32" w:rsidRPr="000F6F5B" w:rsidRDefault="007A5C32" w:rsidP="000F6F5B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6D471B20" w14:textId="77777777" w:rsidR="001E43E9" w:rsidRPr="0025333B" w:rsidRDefault="001E43E9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5FDF6612" w14:textId="55FC621A" w:rsidR="006D2206" w:rsidRPr="0025333B" w:rsidRDefault="006D2206" w:rsidP="00EC5984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bCs/>
          <w:sz w:val="32"/>
          <w:szCs w:val="32"/>
        </w:rPr>
      </w:pPr>
    </w:p>
    <w:p w14:paraId="604F4B2D" w14:textId="185BAD7D" w:rsidR="00B779FC" w:rsidRPr="0025333B" w:rsidRDefault="00B779FC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4F0BB181" w14:textId="77777777" w:rsidR="00E30FB9" w:rsidRDefault="00E30FB9">
      <w:pPr>
        <w:pStyle w:val="Kopfzeile"/>
        <w:tabs>
          <w:tab w:val="clear" w:pos="4536"/>
          <w:tab w:val="clear" w:pos="9072"/>
        </w:tabs>
        <w:jc w:val="center"/>
        <w:rPr>
          <w:bCs/>
          <w:sz w:val="32"/>
          <w:szCs w:val="32"/>
        </w:rPr>
      </w:pPr>
    </w:p>
    <w:p w14:paraId="1E84C12B" w14:textId="4222C37D" w:rsidR="004D71EE" w:rsidRDefault="004D71EE">
      <w:pPr>
        <w:pStyle w:val="Kopfzeile"/>
        <w:tabs>
          <w:tab w:val="clear" w:pos="4536"/>
          <w:tab w:val="clear" w:pos="9072"/>
        </w:tabs>
        <w:jc w:val="center"/>
        <w:rPr>
          <w:bCs/>
          <w:sz w:val="32"/>
          <w:szCs w:val="32"/>
        </w:rPr>
      </w:pPr>
    </w:p>
    <w:p w14:paraId="0F47210D" w14:textId="316D50E0" w:rsidR="005B1753" w:rsidRDefault="005B1753">
      <w:pPr>
        <w:pStyle w:val="Kopfzeile"/>
        <w:tabs>
          <w:tab w:val="clear" w:pos="4536"/>
          <w:tab w:val="clear" w:pos="9072"/>
        </w:tabs>
        <w:jc w:val="center"/>
        <w:rPr>
          <w:bCs/>
          <w:sz w:val="32"/>
          <w:szCs w:val="32"/>
        </w:rPr>
      </w:pPr>
    </w:p>
    <w:p w14:paraId="42563C8D" w14:textId="77777777" w:rsidR="00007EEB" w:rsidRPr="008F03C4" w:rsidRDefault="00007EEB" w:rsidP="008F03C4">
      <w:pPr>
        <w:rPr>
          <w:rStyle w:val="Hervorhebung"/>
        </w:rPr>
      </w:pPr>
    </w:p>
    <w:p w14:paraId="6946B90C" w14:textId="2CEB6268" w:rsidR="00007EEB" w:rsidRDefault="00007EEB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3090ED26" w14:textId="77777777" w:rsidR="00132482" w:rsidRDefault="00132482" w:rsidP="006D2206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42CD7B31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5CA0DF5B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440E365F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2F475D5C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1A594FFF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1DA11D7C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72C656F8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23BF3D9E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240B6E92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6C9A84CA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37A8E63A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234E3B4D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0F7ED534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387B03C4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220CA5AC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601BB4C6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7E9780E4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39316D39" w14:textId="77777777" w:rsidR="00132482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p w14:paraId="0BDC668D" w14:textId="77777777" w:rsidR="00132482" w:rsidRPr="00007EEB" w:rsidRDefault="00132482" w:rsidP="00132482">
      <w:pPr>
        <w:pStyle w:val="Kopfzeile"/>
        <w:tabs>
          <w:tab w:val="clear" w:pos="4536"/>
          <w:tab w:val="clear" w:pos="9072"/>
        </w:tabs>
        <w:jc w:val="both"/>
        <w:rPr>
          <w:bCs/>
          <w:sz w:val="32"/>
          <w:szCs w:val="32"/>
        </w:rPr>
      </w:pPr>
    </w:p>
    <w:sectPr w:rsidR="00132482" w:rsidRPr="00007EEB" w:rsidSect="000F05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03B436" w14:textId="77777777" w:rsidR="00621F9A" w:rsidRDefault="00621F9A">
      <w:r>
        <w:separator/>
      </w:r>
    </w:p>
  </w:endnote>
  <w:endnote w:type="continuationSeparator" w:id="0">
    <w:p w14:paraId="58856191" w14:textId="77777777" w:rsidR="00621F9A" w:rsidRDefault="00621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sis MT Pro Black">
    <w:altName w:val="Times New Roman"/>
    <w:charset w:val="00"/>
    <w:family w:val="roman"/>
    <w:pitch w:val="variable"/>
    <w:sig w:usb0="00000001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7321E2" w14:textId="77777777" w:rsidR="005B3C83" w:rsidRDefault="005B3C8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54BBE3" w14:textId="77777777" w:rsidR="005B3C83" w:rsidRDefault="005B3C83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9F163" w14:textId="77777777" w:rsidR="005B3C83" w:rsidRDefault="005B3C8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3535B9" w14:textId="77777777" w:rsidR="00621F9A" w:rsidRDefault="00621F9A">
      <w:r>
        <w:separator/>
      </w:r>
    </w:p>
  </w:footnote>
  <w:footnote w:type="continuationSeparator" w:id="0">
    <w:p w14:paraId="408EEFAF" w14:textId="77777777" w:rsidR="00621F9A" w:rsidRDefault="00621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EE696" w14:textId="77777777" w:rsidR="005B3C83" w:rsidRDefault="005B3C8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DD10D" w14:textId="3837859F" w:rsidR="00CC26B1" w:rsidRPr="002B3320" w:rsidRDefault="003B13FC" w:rsidP="00BA2A37">
    <w:pPr>
      <w:pStyle w:val="Textkrper"/>
      <w:pBdr>
        <w:bottom w:val="single" w:sz="4" w:space="1" w:color="auto"/>
      </w:pBdr>
      <w:tabs>
        <w:tab w:val="left" w:pos="540"/>
        <w:tab w:val="left" w:pos="2340"/>
      </w:tabs>
      <w:jc w:val="both"/>
      <w:rPr>
        <w:rFonts w:ascii="Calibri" w:hAnsi="Calibri" w:cs="Calibri"/>
        <w:b/>
        <w:bCs/>
        <w:color w:val="008000"/>
        <w:sz w:val="40"/>
        <w:lang w:val="sv-SE"/>
      </w:rPr>
    </w:pPr>
    <w:r>
      <w:rPr>
        <w:rFonts w:ascii="Calibri" w:hAnsi="Calibri" w:cs="Calibri"/>
        <w:b/>
        <w:bCs/>
        <w:color w:val="008000"/>
        <w:sz w:val="40"/>
        <w:lang w:val="sv-SE"/>
      </w:rPr>
      <w:ptab w:relativeTo="margin" w:alignment="center" w:leader="none"/>
    </w:r>
  </w:p>
  <w:p w14:paraId="6B92FBF7" w14:textId="58E4BFC8" w:rsidR="00655E15" w:rsidRPr="00887639" w:rsidRDefault="00731355" w:rsidP="00AD24F1">
    <w:pPr>
      <w:pStyle w:val="Textkrper"/>
      <w:pBdr>
        <w:bottom w:val="single" w:sz="4" w:space="1" w:color="auto"/>
      </w:pBdr>
      <w:tabs>
        <w:tab w:val="left" w:pos="540"/>
        <w:tab w:val="left" w:pos="2340"/>
      </w:tabs>
      <w:jc w:val="center"/>
      <w:rPr>
        <w:rFonts w:ascii="Amasis MT Pro Black" w:hAnsi="Amasis MT Pro Black"/>
        <w:b/>
        <w:bCs/>
        <w:color w:val="008000"/>
        <w:sz w:val="48"/>
        <w:szCs w:val="48"/>
        <w:lang w:val="sv-SE"/>
      </w:rPr>
    </w:pPr>
    <w:r w:rsidRPr="00887639">
      <w:rPr>
        <w:rFonts w:ascii="Amasis MT Pro Black" w:hAnsi="Amasis MT Pro Black"/>
        <w:b/>
        <w:bCs/>
        <w:color w:val="008000"/>
        <w:sz w:val="48"/>
        <w:szCs w:val="48"/>
        <w:lang w:val="sv-SE"/>
      </w:rPr>
      <w:t>S</w:t>
    </w:r>
    <w:r w:rsidR="00655E15" w:rsidRPr="00887639">
      <w:rPr>
        <w:rFonts w:ascii="Amasis MT Pro Black" w:hAnsi="Amasis MT Pro Black"/>
        <w:b/>
        <w:bCs/>
        <w:color w:val="008000"/>
        <w:sz w:val="48"/>
        <w:szCs w:val="48"/>
        <w:lang w:val="sv-SE"/>
      </w:rPr>
      <w:t>katfreunde</w:t>
    </w:r>
    <w:r w:rsidR="004B170F" w:rsidRPr="00887639">
      <w:rPr>
        <w:rFonts w:ascii="Amasis MT Pro Black" w:hAnsi="Amasis MT Pro Black"/>
        <w:b/>
        <w:bCs/>
        <w:color w:val="008000"/>
        <w:sz w:val="48"/>
        <w:szCs w:val="48"/>
        <w:lang w:val="sv-SE"/>
      </w:rPr>
      <w:t xml:space="preserve"> Bad Neustadt</w:t>
    </w:r>
    <w:r w:rsidR="003A0AC6" w:rsidRPr="00887639">
      <w:rPr>
        <w:rFonts w:ascii="Amasis MT Pro Black" w:hAnsi="Amasis MT Pro Black"/>
        <w:b/>
        <w:bCs/>
        <w:color w:val="008000"/>
        <w:sz w:val="48"/>
        <w:szCs w:val="48"/>
        <w:lang w:val="sv-SE"/>
      </w:rPr>
      <w:t xml:space="preserve"> a. d. Saale</w:t>
    </w:r>
  </w:p>
  <w:p w14:paraId="6B92FBF8" w14:textId="38C39CF7" w:rsidR="00655E15" w:rsidRPr="004B170F" w:rsidRDefault="00655E15" w:rsidP="00AD24F1">
    <w:pPr>
      <w:pStyle w:val="Textkrper"/>
      <w:pBdr>
        <w:bottom w:val="single" w:sz="4" w:space="1" w:color="auto"/>
      </w:pBdr>
      <w:tabs>
        <w:tab w:val="left" w:pos="540"/>
        <w:tab w:val="left" w:pos="2340"/>
      </w:tabs>
      <w:jc w:val="center"/>
      <w:rPr>
        <w:color w:val="008000"/>
        <w:sz w:val="32"/>
        <w:lang w:val="sv-SE"/>
      </w:rPr>
    </w:pPr>
  </w:p>
  <w:p w14:paraId="6B92FBF9" w14:textId="77777777" w:rsidR="00655E15" w:rsidRPr="004B170F" w:rsidRDefault="00655E15" w:rsidP="00AD24F1">
    <w:pPr>
      <w:pBdr>
        <w:bottom w:val="single" w:sz="4" w:space="1" w:color="auto"/>
      </w:pBdr>
      <w:jc w:val="center"/>
      <w:rPr>
        <w:lang w:val="sv-SE"/>
      </w:rPr>
    </w:pPr>
  </w:p>
  <w:p w14:paraId="2CAC687E" w14:textId="36FC2533" w:rsidR="00B12CA3" w:rsidRPr="005B3C83" w:rsidRDefault="00655E15" w:rsidP="00AD24F1">
    <w:pPr>
      <w:pBdr>
        <w:bottom w:val="single" w:sz="4" w:space="1" w:color="auto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233"/>
        <w:tab w:val="left" w:pos="5664"/>
        <w:tab w:val="left" w:pos="6372"/>
        <w:tab w:val="left" w:pos="7080"/>
        <w:tab w:val="right" w:pos="10466"/>
      </w:tabs>
      <w:jc w:val="center"/>
      <w:rPr>
        <w:color w:val="FFFF00"/>
      </w:rPr>
    </w:pPr>
    <w:r w:rsidRPr="00272561">
      <w:rPr>
        <w:color w:val="FF0000"/>
      </w:rPr>
      <w:object w:dxaOrig="540" w:dyaOrig="516" w14:anchorId="6B92FB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7pt;height:25.8pt" o:ole="">
          <v:imagedata r:id="rId1" o:title=""/>
        </v:shape>
        <o:OLEObject Type="Embed" ProgID="CorelDRAW.Graphic.9" ShapeID="_x0000_i1025" DrawAspect="Content" ObjectID="_1853317642" r:id="rId2"/>
      </w:object>
    </w:r>
    <w:r>
      <w:tab/>
    </w:r>
    <w:r>
      <w:tab/>
    </w:r>
    <w:r w:rsidR="0066208C">
      <w:rPr>
        <w:noProof/>
      </w:rPr>
      <w:drawing>
        <wp:inline distT="0" distB="0" distL="0" distR="0" wp14:anchorId="022BDC6A" wp14:editId="34BE7220">
          <wp:extent cx="350520" cy="350520"/>
          <wp:effectExtent l="0" t="0" r="0" b="0"/>
          <wp:docPr id="4" name="Bild 4" descr="Pik Computer Icons Spielkarte Anzug, Spaten, As, Pik-As png | PNGEg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ik Computer Icons Spielkarte Anzug, Spaten, As, Pik-As png | PNGEg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C94832">
      <w:rPr>
        <w:color w:val="FF0000"/>
      </w:rPr>
      <w:object w:dxaOrig="516" w:dyaOrig="492" w14:anchorId="6B92FBFD">
        <v:shape id="_x0000_i1026" type="#_x0000_t75" style="width:25.8pt;height:24.6pt" o:ole="">
          <v:imagedata r:id="rId4" o:title=""/>
        </v:shape>
        <o:OLEObject Type="Embed" ProgID="CorelDRAW.Graphic.9" ShapeID="_x0000_i1026" DrawAspect="Content" ObjectID="_1853317643" r:id="rId5"/>
      </w:object>
    </w:r>
    <w:r>
      <w:tab/>
    </w:r>
    <w:r w:rsidR="00E07DB6">
      <w:t xml:space="preserve">          </w:t>
    </w:r>
    <w:r w:rsidR="00852A3F">
      <w:rPr>
        <w:noProof/>
      </w:rPr>
      <w:drawing>
        <wp:inline distT="0" distB="0" distL="0" distR="0" wp14:anchorId="2309BBC0" wp14:editId="3B7B596E">
          <wp:extent cx="350520" cy="350520"/>
          <wp:effectExtent l="0" t="0" r="0" b="0"/>
          <wp:docPr id="2" name="Bild 2" descr="DE:Wanderweg-Symbole - OpenStreetMap Wi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:Wanderweg-Symbole - OpenStreetMap Wiki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5052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6EF2FE" w14:textId="77777777" w:rsidR="005036F1" w:rsidRDefault="005036F1">
    <w:pPr>
      <w:pBdr>
        <w:bottom w:val="single" w:sz="4" w:space="1" w:color="auto"/>
      </w:pBd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BA0EB8" w14:textId="77777777" w:rsidR="005B3C83" w:rsidRDefault="005B3C8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de-DE" w:vendorID="9" w:dllVersion="512" w:checkStyle="1"/>
  <w:activeWritingStyle w:appName="MSWord" w:lang="it-IT" w:vendorID="3" w:dllVersion="517" w:checkStyle="1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06F"/>
    <w:rsid w:val="00007EEB"/>
    <w:rsid w:val="00021A80"/>
    <w:rsid w:val="000340AF"/>
    <w:rsid w:val="0004224C"/>
    <w:rsid w:val="00044979"/>
    <w:rsid w:val="0004780F"/>
    <w:rsid w:val="00053151"/>
    <w:rsid w:val="00066A98"/>
    <w:rsid w:val="00067192"/>
    <w:rsid w:val="00072B2F"/>
    <w:rsid w:val="00087912"/>
    <w:rsid w:val="00094176"/>
    <w:rsid w:val="000A4C32"/>
    <w:rsid w:val="000B50B5"/>
    <w:rsid w:val="000D7BFF"/>
    <w:rsid w:val="000E16D0"/>
    <w:rsid w:val="000E39EA"/>
    <w:rsid w:val="000F0571"/>
    <w:rsid w:val="000F6F5B"/>
    <w:rsid w:val="001022E7"/>
    <w:rsid w:val="00106FB2"/>
    <w:rsid w:val="00123834"/>
    <w:rsid w:val="00126D71"/>
    <w:rsid w:val="00127DA8"/>
    <w:rsid w:val="00132482"/>
    <w:rsid w:val="00135B5B"/>
    <w:rsid w:val="001365D7"/>
    <w:rsid w:val="00140077"/>
    <w:rsid w:val="00166274"/>
    <w:rsid w:val="00177642"/>
    <w:rsid w:val="0018115D"/>
    <w:rsid w:val="00183885"/>
    <w:rsid w:val="00186613"/>
    <w:rsid w:val="001A6324"/>
    <w:rsid w:val="001C1DDE"/>
    <w:rsid w:val="001D16A9"/>
    <w:rsid w:val="001D5347"/>
    <w:rsid w:val="001D76F3"/>
    <w:rsid w:val="001E1376"/>
    <w:rsid w:val="001E29FA"/>
    <w:rsid w:val="001E43E9"/>
    <w:rsid w:val="002229B4"/>
    <w:rsid w:val="00234222"/>
    <w:rsid w:val="00237EA1"/>
    <w:rsid w:val="002419CC"/>
    <w:rsid w:val="0025333B"/>
    <w:rsid w:val="00257C7B"/>
    <w:rsid w:val="00272561"/>
    <w:rsid w:val="00282FD5"/>
    <w:rsid w:val="00287A75"/>
    <w:rsid w:val="002A0666"/>
    <w:rsid w:val="002A3E39"/>
    <w:rsid w:val="002B0BA9"/>
    <w:rsid w:val="002B1670"/>
    <w:rsid w:val="002B3320"/>
    <w:rsid w:val="002E65AD"/>
    <w:rsid w:val="002F490E"/>
    <w:rsid w:val="0031688E"/>
    <w:rsid w:val="00324FD6"/>
    <w:rsid w:val="0033277D"/>
    <w:rsid w:val="00336594"/>
    <w:rsid w:val="00342AC9"/>
    <w:rsid w:val="00345ECD"/>
    <w:rsid w:val="003463D6"/>
    <w:rsid w:val="00366271"/>
    <w:rsid w:val="003705EB"/>
    <w:rsid w:val="003721CB"/>
    <w:rsid w:val="0038250F"/>
    <w:rsid w:val="00382969"/>
    <w:rsid w:val="0038364F"/>
    <w:rsid w:val="003936AC"/>
    <w:rsid w:val="00397E93"/>
    <w:rsid w:val="00397EC1"/>
    <w:rsid w:val="003A0AC6"/>
    <w:rsid w:val="003A2DFB"/>
    <w:rsid w:val="003A4806"/>
    <w:rsid w:val="003A70A9"/>
    <w:rsid w:val="003B13FC"/>
    <w:rsid w:val="003B3B0A"/>
    <w:rsid w:val="003D0BBC"/>
    <w:rsid w:val="00412CAC"/>
    <w:rsid w:val="00440233"/>
    <w:rsid w:val="004459A7"/>
    <w:rsid w:val="00463D1A"/>
    <w:rsid w:val="0046602D"/>
    <w:rsid w:val="004669D7"/>
    <w:rsid w:val="00467189"/>
    <w:rsid w:val="00470DA9"/>
    <w:rsid w:val="004A1E17"/>
    <w:rsid w:val="004B089D"/>
    <w:rsid w:val="004B170F"/>
    <w:rsid w:val="004C0CE0"/>
    <w:rsid w:val="004C6F90"/>
    <w:rsid w:val="004D619A"/>
    <w:rsid w:val="004D71EE"/>
    <w:rsid w:val="004E1BC3"/>
    <w:rsid w:val="004F4C60"/>
    <w:rsid w:val="00501017"/>
    <w:rsid w:val="005036F1"/>
    <w:rsid w:val="00520425"/>
    <w:rsid w:val="005220C2"/>
    <w:rsid w:val="00523910"/>
    <w:rsid w:val="005278A5"/>
    <w:rsid w:val="00533378"/>
    <w:rsid w:val="005423D6"/>
    <w:rsid w:val="00556C3A"/>
    <w:rsid w:val="005B1753"/>
    <w:rsid w:val="005B3C83"/>
    <w:rsid w:val="005C3C46"/>
    <w:rsid w:val="005C7686"/>
    <w:rsid w:val="005D16AB"/>
    <w:rsid w:val="005F47E1"/>
    <w:rsid w:val="006214B2"/>
    <w:rsid w:val="00621F9A"/>
    <w:rsid w:val="00655E15"/>
    <w:rsid w:val="0066208C"/>
    <w:rsid w:val="0066697E"/>
    <w:rsid w:val="00681E0D"/>
    <w:rsid w:val="00685436"/>
    <w:rsid w:val="00687C39"/>
    <w:rsid w:val="006B15A5"/>
    <w:rsid w:val="006C12C5"/>
    <w:rsid w:val="006C3812"/>
    <w:rsid w:val="006C38E8"/>
    <w:rsid w:val="006C59B4"/>
    <w:rsid w:val="006D048A"/>
    <w:rsid w:val="006D2206"/>
    <w:rsid w:val="006D22DA"/>
    <w:rsid w:val="006D406F"/>
    <w:rsid w:val="006D543F"/>
    <w:rsid w:val="006E0762"/>
    <w:rsid w:val="0070218C"/>
    <w:rsid w:val="00705033"/>
    <w:rsid w:val="00717E13"/>
    <w:rsid w:val="00725E28"/>
    <w:rsid w:val="007272B5"/>
    <w:rsid w:val="00730DDB"/>
    <w:rsid w:val="00731355"/>
    <w:rsid w:val="00745E21"/>
    <w:rsid w:val="00757481"/>
    <w:rsid w:val="00761EB8"/>
    <w:rsid w:val="00762A13"/>
    <w:rsid w:val="007709BB"/>
    <w:rsid w:val="007757D0"/>
    <w:rsid w:val="00795434"/>
    <w:rsid w:val="007A5C32"/>
    <w:rsid w:val="007B4E4B"/>
    <w:rsid w:val="007C146E"/>
    <w:rsid w:val="007C48CB"/>
    <w:rsid w:val="007C65A9"/>
    <w:rsid w:val="007C6936"/>
    <w:rsid w:val="007E0832"/>
    <w:rsid w:val="007F24C2"/>
    <w:rsid w:val="00806C09"/>
    <w:rsid w:val="00812744"/>
    <w:rsid w:val="00825404"/>
    <w:rsid w:val="00834244"/>
    <w:rsid w:val="00844E92"/>
    <w:rsid w:val="00852A3F"/>
    <w:rsid w:val="008675B8"/>
    <w:rsid w:val="00881D20"/>
    <w:rsid w:val="00887639"/>
    <w:rsid w:val="00896298"/>
    <w:rsid w:val="008A56A9"/>
    <w:rsid w:val="008B4B89"/>
    <w:rsid w:val="008B6FE0"/>
    <w:rsid w:val="008D101C"/>
    <w:rsid w:val="008D54E5"/>
    <w:rsid w:val="008E0931"/>
    <w:rsid w:val="008F03C4"/>
    <w:rsid w:val="008F7B58"/>
    <w:rsid w:val="0090506C"/>
    <w:rsid w:val="00910CDE"/>
    <w:rsid w:val="00936CAD"/>
    <w:rsid w:val="0097219A"/>
    <w:rsid w:val="00987599"/>
    <w:rsid w:val="00994302"/>
    <w:rsid w:val="009967B9"/>
    <w:rsid w:val="009A109C"/>
    <w:rsid w:val="009A153C"/>
    <w:rsid w:val="009A745A"/>
    <w:rsid w:val="009B6799"/>
    <w:rsid w:val="00A06CC2"/>
    <w:rsid w:val="00A1406C"/>
    <w:rsid w:val="00A166D9"/>
    <w:rsid w:val="00A30EA1"/>
    <w:rsid w:val="00A32C8F"/>
    <w:rsid w:val="00A504B5"/>
    <w:rsid w:val="00A562F6"/>
    <w:rsid w:val="00A6008A"/>
    <w:rsid w:val="00A64798"/>
    <w:rsid w:val="00A744C6"/>
    <w:rsid w:val="00AA5BA2"/>
    <w:rsid w:val="00AB7B25"/>
    <w:rsid w:val="00AD24F1"/>
    <w:rsid w:val="00AD7906"/>
    <w:rsid w:val="00AE26D2"/>
    <w:rsid w:val="00AE273A"/>
    <w:rsid w:val="00AE54BE"/>
    <w:rsid w:val="00AF01E4"/>
    <w:rsid w:val="00AF28C9"/>
    <w:rsid w:val="00AF3D3A"/>
    <w:rsid w:val="00B020ED"/>
    <w:rsid w:val="00B03569"/>
    <w:rsid w:val="00B12CA3"/>
    <w:rsid w:val="00B36C9C"/>
    <w:rsid w:val="00B40211"/>
    <w:rsid w:val="00B779FC"/>
    <w:rsid w:val="00B81273"/>
    <w:rsid w:val="00B92D24"/>
    <w:rsid w:val="00B94EDC"/>
    <w:rsid w:val="00BA2A37"/>
    <w:rsid w:val="00BA4A59"/>
    <w:rsid w:val="00BB308B"/>
    <w:rsid w:val="00BC21F2"/>
    <w:rsid w:val="00BC459F"/>
    <w:rsid w:val="00BC7E4A"/>
    <w:rsid w:val="00BE046E"/>
    <w:rsid w:val="00C022E3"/>
    <w:rsid w:val="00C13C52"/>
    <w:rsid w:val="00C14A90"/>
    <w:rsid w:val="00C333B4"/>
    <w:rsid w:val="00C56ADE"/>
    <w:rsid w:val="00C67371"/>
    <w:rsid w:val="00C677B6"/>
    <w:rsid w:val="00C73369"/>
    <w:rsid w:val="00C74289"/>
    <w:rsid w:val="00C90F8B"/>
    <w:rsid w:val="00C94832"/>
    <w:rsid w:val="00CC26B1"/>
    <w:rsid w:val="00CC317B"/>
    <w:rsid w:val="00CE0B5E"/>
    <w:rsid w:val="00D0742F"/>
    <w:rsid w:val="00D1108F"/>
    <w:rsid w:val="00D167DE"/>
    <w:rsid w:val="00D35212"/>
    <w:rsid w:val="00D41AF4"/>
    <w:rsid w:val="00D45DE4"/>
    <w:rsid w:val="00D51316"/>
    <w:rsid w:val="00D55244"/>
    <w:rsid w:val="00D570F5"/>
    <w:rsid w:val="00D64F35"/>
    <w:rsid w:val="00D80833"/>
    <w:rsid w:val="00D85366"/>
    <w:rsid w:val="00D97126"/>
    <w:rsid w:val="00DA2898"/>
    <w:rsid w:val="00DA629A"/>
    <w:rsid w:val="00DA7878"/>
    <w:rsid w:val="00DD16F7"/>
    <w:rsid w:val="00DD3DDC"/>
    <w:rsid w:val="00DE726E"/>
    <w:rsid w:val="00DF260E"/>
    <w:rsid w:val="00E02306"/>
    <w:rsid w:val="00E07DB6"/>
    <w:rsid w:val="00E24CB7"/>
    <w:rsid w:val="00E30FB9"/>
    <w:rsid w:val="00E32DAF"/>
    <w:rsid w:val="00E34F7F"/>
    <w:rsid w:val="00E46B31"/>
    <w:rsid w:val="00E5701A"/>
    <w:rsid w:val="00E61911"/>
    <w:rsid w:val="00E67BCC"/>
    <w:rsid w:val="00E90178"/>
    <w:rsid w:val="00EA0A93"/>
    <w:rsid w:val="00EA17DA"/>
    <w:rsid w:val="00EA2EE2"/>
    <w:rsid w:val="00EA3566"/>
    <w:rsid w:val="00EB5C1E"/>
    <w:rsid w:val="00EC5984"/>
    <w:rsid w:val="00ED28C4"/>
    <w:rsid w:val="00F104F5"/>
    <w:rsid w:val="00F14EC4"/>
    <w:rsid w:val="00F1635F"/>
    <w:rsid w:val="00F2020B"/>
    <w:rsid w:val="00F21BB8"/>
    <w:rsid w:val="00F2507A"/>
    <w:rsid w:val="00F30270"/>
    <w:rsid w:val="00F41A44"/>
    <w:rsid w:val="00F56FDC"/>
    <w:rsid w:val="00F72211"/>
    <w:rsid w:val="00FA15BF"/>
    <w:rsid w:val="00FA6924"/>
    <w:rsid w:val="00FB5EF9"/>
    <w:rsid w:val="00FC0DDA"/>
    <w:rsid w:val="00FC0F12"/>
    <w:rsid w:val="00FE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92FB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6FB2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rsid w:val="00106FB2"/>
    <w:pPr>
      <w:keepNext/>
      <w:jc w:val="center"/>
      <w:outlineLvl w:val="0"/>
    </w:pPr>
    <w:rPr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sid w:val="00106FB2"/>
    <w:rPr>
      <w:rFonts w:ascii="Lucida Console" w:hAnsi="Lucida Console"/>
      <w:sz w:val="36"/>
    </w:rPr>
  </w:style>
  <w:style w:type="paragraph" w:styleId="Kopfzeile">
    <w:name w:val="header"/>
    <w:basedOn w:val="Standard"/>
    <w:link w:val="KopfzeileZchn"/>
    <w:uiPriority w:val="99"/>
    <w:rsid w:val="00106FB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106FB2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uiPriority w:val="99"/>
    <w:unhideWhenUsed/>
    <w:rsid w:val="00BE046E"/>
    <w:rPr>
      <w:color w:val="0000FF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072B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2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ervorhebung">
    <w:name w:val="Emphasis"/>
    <w:basedOn w:val="Absatz-Standardschriftart"/>
    <w:uiPriority w:val="20"/>
    <w:qFormat/>
    <w:rsid w:val="008F03C4"/>
    <w:rPr>
      <w:i/>
      <w:iCs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F03C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03C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6214B2"/>
    <w:rPr>
      <w:rFonts w:ascii="Arial" w:hAnsi="Arial"/>
      <w:sz w:val="24"/>
      <w:szCs w:val="24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140077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22D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22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6FB2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rsid w:val="00106FB2"/>
    <w:pPr>
      <w:keepNext/>
      <w:jc w:val="center"/>
      <w:outlineLvl w:val="0"/>
    </w:pPr>
    <w:rPr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sid w:val="00106FB2"/>
    <w:rPr>
      <w:rFonts w:ascii="Lucida Console" w:hAnsi="Lucida Console"/>
      <w:sz w:val="36"/>
    </w:rPr>
  </w:style>
  <w:style w:type="paragraph" w:styleId="Kopfzeile">
    <w:name w:val="header"/>
    <w:basedOn w:val="Standard"/>
    <w:link w:val="KopfzeileZchn"/>
    <w:uiPriority w:val="99"/>
    <w:rsid w:val="00106FB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106FB2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uiPriority w:val="99"/>
    <w:unhideWhenUsed/>
    <w:rsid w:val="00BE046E"/>
    <w:rPr>
      <w:color w:val="0000FF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072B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2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ervorhebung">
    <w:name w:val="Emphasis"/>
    <w:basedOn w:val="Absatz-Standardschriftart"/>
    <w:uiPriority w:val="20"/>
    <w:qFormat/>
    <w:rsid w:val="008F03C4"/>
    <w:rPr>
      <w:i/>
      <w:iCs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F03C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03C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6214B2"/>
    <w:rPr>
      <w:rFonts w:ascii="Arial" w:hAnsi="Arial"/>
      <w:sz w:val="24"/>
      <w:szCs w:val="24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140077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22D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22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delkoenig47@gmx.d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6" Type="http://schemas.openxmlformats.org/officeDocument/2006/relationships/image" Target="media/image4.png"/><Relationship Id="rId5" Type="http://schemas.openxmlformats.org/officeDocument/2006/relationships/oleObject" Target="embeddings/oleObject2.bin"/><Relationship Id="rId4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nwendungsdaten\Microsoft\Vorlagen\Skatfreunde%20Cafe%20Wiener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3976E-1487-4ECB-B19E-EA34F84EB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Skatfreunde Cafe Wiener</Template>
  <TotalTime>0</TotalTime>
  <Pages>1</Pages>
  <Words>122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Skatfreunde Cafe Wiener</vt:lpstr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Skatfreunde Cafe Wiener</dc:title>
  <dc:creator>karlchen</dc:creator>
  <cp:lastModifiedBy>Montagsskat</cp:lastModifiedBy>
  <cp:revision>6</cp:revision>
  <cp:lastPrinted>2026-10-12T11:36:00Z</cp:lastPrinted>
  <dcterms:created xsi:type="dcterms:W3CDTF">2026-10-12T11:14:00Z</dcterms:created>
  <dcterms:modified xsi:type="dcterms:W3CDTF">2026-10-12T11:41:00Z</dcterms:modified>
</cp:coreProperties>
</file>