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B6D36" w14:textId="77777777" w:rsidR="007A443C" w:rsidRDefault="001A563E">
      <w:pPr>
        <w:pStyle w:val="Kopfzeile"/>
        <w:tabs>
          <w:tab w:val="clear" w:pos="4536"/>
          <w:tab w:val="clear" w:pos="9072"/>
        </w:tabs>
        <w:spacing w:before="2000" w:after="360"/>
        <w:rPr>
          <w:rFonts w:ascii="Arial" w:hAnsi="Arial"/>
          <w:noProof/>
          <w:sz w:val="2"/>
        </w:rPr>
      </w:pPr>
      <w:r>
        <w:rPr>
          <w:rFonts w:ascii="Arial" w:hAnsi="Arial"/>
          <w:noProof/>
          <w:sz w:val="2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279CE6FD" wp14:editId="49562F0F">
                <wp:simplePos x="0" y="0"/>
                <wp:positionH relativeFrom="column">
                  <wp:posOffset>4747895</wp:posOffset>
                </wp:positionH>
                <wp:positionV relativeFrom="page">
                  <wp:posOffset>1737360</wp:posOffset>
                </wp:positionV>
                <wp:extent cx="1832610" cy="1694180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69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4AB81" w14:textId="77777777" w:rsidR="007A443C" w:rsidRPr="00DF1BE9" w:rsidRDefault="00D52CBE">
                            <w:pPr>
                              <w:pStyle w:val="berschrift5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Mitglied:</w:t>
                            </w:r>
                          </w:p>
                          <w:p w14:paraId="3CA4580B" w14:textId="77777777" w:rsidR="007A443C" w:rsidRPr="00877E26" w:rsidRDefault="007A443C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10"/>
                                <w:szCs w:val="10"/>
                              </w:rPr>
                            </w:pPr>
                          </w:p>
                          <w:p w14:paraId="07D27238" w14:textId="77777777" w:rsidR="007A443C" w:rsidRPr="00DF1BE9" w:rsidRDefault="001E77A3">
                            <w:pPr>
                              <w:pStyle w:val="berschrift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Gregor Zinke</w:t>
                            </w:r>
                          </w:p>
                          <w:p w14:paraId="2F74881D" w14:textId="77777777" w:rsidR="007A443C" w:rsidRPr="00877E26" w:rsidRDefault="001E77A3">
                            <w:pPr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Emmy-Noether-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Strasse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20</w:t>
                            </w:r>
                          </w:p>
                          <w:p w14:paraId="24969C19" w14:textId="77777777" w:rsidR="007A443C" w:rsidRPr="00877E26" w:rsidRDefault="001E77A3">
                            <w:pPr>
                              <w:pStyle w:val="berschrift3"/>
                              <w:spacing w:after="120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32657 Lemgo</w:t>
                            </w:r>
                          </w:p>
                          <w:p w14:paraId="40EF4393" w14:textId="77777777" w:rsidR="007A443C" w:rsidRDefault="007A443C">
                            <w:pPr>
                              <w:tabs>
                                <w:tab w:val="left" w:pos="567"/>
                              </w:tabs>
                              <w:ind w:right="-170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2"/>
                              </w:rPr>
                              <w:t></w:t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ab/>
                            </w:r>
                            <w:r w:rsidR="001E77A3"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05261-770141</w:t>
                            </w:r>
                          </w:p>
                          <w:p w14:paraId="360025BC" w14:textId="77777777" w:rsidR="007A443C" w:rsidRDefault="007A443C">
                            <w:pPr>
                              <w:tabs>
                                <w:tab w:val="left" w:pos="567"/>
                                <w:tab w:val="left" w:pos="624"/>
                              </w:tabs>
                              <w:ind w:right="-170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Fax: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ab/>
                            </w:r>
                            <w:r w:rsidR="001E77A3"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05261-770142</w:t>
                            </w:r>
                          </w:p>
                          <w:p w14:paraId="3EB47424" w14:textId="77777777" w:rsidR="007A443C" w:rsidRDefault="007A443C">
                            <w:pPr>
                              <w:tabs>
                                <w:tab w:val="left" w:pos="567"/>
                                <w:tab w:val="left" w:pos="624"/>
                              </w:tabs>
                              <w:ind w:right="-170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Mobil: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ab/>
                            </w:r>
                            <w:r w:rsidR="001E77A3"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0171-7042485</w:t>
                            </w:r>
                          </w:p>
                          <w:p w14:paraId="2BD85090" w14:textId="77777777" w:rsidR="007A443C" w:rsidRDefault="007A443C">
                            <w:pPr>
                              <w:tabs>
                                <w:tab w:val="left" w:pos="567"/>
                                <w:tab w:val="left" w:pos="624"/>
                              </w:tabs>
                              <w:ind w:right="-113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ab/>
                            </w:r>
                            <w:r w:rsidR="001E77A3"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zinke.lemgo@freenet.de</w:t>
                            </w:r>
                          </w:p>
                          <w:p w14:paraId="249762BB" w14:textId="77777777" w:rsidR="007A443C" w:rsidRDefault="007A443C">
                            <w:pPr>
                              <w:tabs>
                                <w:tab w:val="left" w:pos="567"/>
                                <w:tab w:val="left" w:pos="624"/>
                              </w:tabs>
                              <w:ind w:right="-113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http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>://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Times New Roman" w:hAnsi="Times New Roman"/>
                                  <w:sz w:val="22"/>
                                  <w:lang w:val="fr-FR"/>
                                </w:rPr>
                                <w:t>www.dskv.de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5EB35F2C" w14:textId="77777777" w:rsidR="007A443C" w:rsidRDefault="007A443C">
                            <w:pPr>
                              <w:tabs>
                                <w:tab w:val="left" w:pos="567"/>
                                <w:tab w:val="left" w:pos="624"/>
                              </w:tabs>
                              <w:ind w:right="-113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</w:p>
                          <w:p w14:paraId="22570084" w14:textId="77777777" w:rsidR="007A443C" w:rsidRDefault="007A443C">
                            <w:pPr>
                              <w:tabs>
                                <w:tab w:val="left" w:pos="567"/>
                                <w:tab w:val="left" w:pos="624"/>
                              </w:tabs>
                              <w:ind w:right="-113"/>
                              <w:rPr>
                                <w:rFonts w:ascii="Times New Roman" w:hAnsi="Times New Roman"/>
                                <w:sz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73.85pt;margin-top:136.8pt;width:144.3pt;height:13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d3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" o:allowincell="f" filled="f" stroked="f">
                <v:textbox inset="0,0,0">
                  <w:txbxContent>
                    <w:p w:rsidR="007A443C" w:rsidRPr="00DF1BE9" w:rsidRDefault="00D52CBE">
                      <w:pPr>
                        <w:pStyle w:val="berschrift5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Mitglied:</w:t>
                      </w:r>
                    </w:p>
                    <w:p w:rsidR="007A443C" w:rsidRPr="00877E26" w:rsidRDefault="007A443C">
                      <w:pPr>
                        <w:pStyle w:val="berschrift5"/>
                        <w:rPr>
                          <w:b w:val="0"/>
                          <w:bCs w:val="0"/>
                          <w:sz w:val="10"/>
                          <w:szCs w:val="10"/>
                        </w:rPr>
                      </w:pPr>
                    </w:p>
                    <w:p w:rsidR="007A443C" w:rsidRPr="00DF1BE9" w:rsidRDefault="001E77A3">
                      <w:pPr>
                        <w:pStyle w:val="berschrift5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Gregor Zinke</w:t>
                      </w:r>
                    </w:p>
                    <w:p w:rsidR="007A443C" w:rsidRPr="00877E26" w:rsidRDefault="001E77A3">
                      <w:pPr>
                        <w:rPr>
                          <w:rFonts w:ascii="Times New Roman" w:hAnsi="Times New Roman"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</w:rPr>
                        <w:t>Emmy-Noether-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</w:rPr>
                        <w:t>Strasse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</w:rPr>
                        <w:t xml:space="preserve"> 20</w:t>
                      </w:r>
                    </w:p>
                    <w:p w:rsidR="007A443C" w:rsidRPr="00877E26" w:rsidRDefault="001E77A3">
                      <w:pPr>
                        <w:pStyle w:val="berschrift3"/>
                        <w:spacing w:after="120"/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32657 Lemgo</w:t>
                      </w:r>
                    </w:p>
                    <w:p w:rsidR="007A443C" w:rsidRDefault="007A443C">
                      <w:pPr>
                        <w:tabs>
                          <w:tab w:val="left" w:pos="567"/>
                        </w:tabs>
                        <w:ind w:right="-170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  <w:r>
                        <w:rPr>
                          <w:rFonts w:ascii="Wingdings" w:hAnsi="Wingdings"/>
                          <w:sz w:val="22"/>
                        </w:rPr>
                        <w:t></w:t>
                      </w:r>
                      <w:r>
                        <w:rPr>
                          <w:rFonts w:ascii="Arial" w:hAnsi="Arial"/>
                          <w:sz w:val="22"/>
                          <w:lang w:val="fr-FR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ab/>
                      </w:r>
                      <w:r w:rsidR="001E77A3"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05261-770141</w:t>
                      </w:r>
                    </w:p>
                    <w:p w:rsidR="007A443C" w:rsidRDefault="007A443C">
                      <w:pPr>
                        <w:tabs>
                          <w:tab w:val="left" w:pos="567"/>
                          <w:tab w:val="left" w:pos="624"/>
                        </w:tabs>
                        <w:ind w:right="-170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Fax: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ab/>
                      </w:r>
                      <w:r w:rsidR="001E77A3"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05261-770142</w:t>
                      </w:r>
                    </w:p>
                    <w:p w:rsidR="007A443C" w:rsidRDefault="007A443C">
                      <w:pPr>
                        <w:tabs>
                          <w:tab w:val="left" w:pos="567"/>
                          <w:tab w:val="left" w:pos="624"/>
                        </w:tabs>
                        <w:ind w:right="-170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Mobil: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ab/>
                      </w:r>
                      <w:r w:rsidR="001E77A3"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0171-7042485</w:t>
                      </w:r>
                    </w:p>
                    <w:p w:rsidR="007A443C" w:rsidRDefault="007A443C">
                      <w:pPr>
                        <w:tabs>
                          <w:tab w:val="left" w:pos="567"/>
                          <w:tab w:val="left" w:pos="624"/>
                        </w:tabs>
                        <w:ind w:right="-113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eMail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ab/>
                      </w:r>
                      <w:r w:rsidR="001E77A3"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zinke.lemgo@freenet.de</w:t>
                      </w:r>
                    </w:p>
                    <w:p w:rsidR="007A443C" w:rsidRDefault="007A443C">
                      <w:pPr>
                        <w:tabs>
                          <w:tab w:val="left" w:pos="567"/>
                          <w:tab w:val="left" w:pos="624"/>
                        </w:tabs>
                        <w:ind w:right="-113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http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>://</w:t>
                      </w:r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ab/>
                      </w:r>
                      <w:hyperlink r:id="rId9" w:history="1">
                        <w:r>
                          <w:rPr>
                            <w:rStyle w:val="Hyperlink"/>
                            <w:rFonts w:ascii="Times New Roman" w:hAnsi="Times New Roman"/>
                            <w:sz w:val="22"/>
                            <w:lang w:val="fr-FR"/>
                          </w:rPr>
                          <w:t>www.dskv.de</w:t>
                        </w:r>
                      </w:hyperlink>
                      <w:r>
                        <w:rPr>
                          <w:rFonts w:ascii="Times New Roman" w:hAnsi="Times New Roman"/>
                          <w:sz w:val="22"/>
                          <w:lang w:val="fr-FR"/>
                        </w:rPr>
                        <w:t xml:space="preserve"> </w:t>
                      </w:r>
                    </w:p>
                    <w:p w:rsidR="007A443C" w:rsidRDefault="007A443C">
                      <w:pPr>
                        <w:tabs>
                          <w:tab w:val="left" w:pos="567"/>
                          <w:tab w:val="left" w:pos="624"/>
                        </w:tabs>
                        <w:ind w:right="-113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</w:p>
                    <w:p w:rsidR="007A443C" w:rsidRDefault="007A443C">
                      <w:pPr>
                        <w:tabs>
                          <w:tab w:val="left" w:pos="567"/>
                          <w:tab w:val="left" w:pos="624"/>
                        </w:tabs>
                        <w:ind w:right="-113"/>
                        <w:rPr>
                          <w:rFonts w:ascii="Times New Roman" w:hAnsi="Times New Roman"/>
                          <w:sz w:val="22"/>
                          <w:lang w:val="fr-F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noProof/>
          <w:sz w:val="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0" allowOverlap="1" wp14:anchorId="0A58204E" wp14:editId="71DBF93E">
                <wp:simplePos x="0" y="0"/>
                <wp:positionH relativeFrom="column">
                  <wp:posOffset>-683895</wp:posOffset>
                </wp:positionH>
                <wp:positionV relativeFrom="page">
                  <wp:posOffset>1656079</wp:posOffset>
                </wp:positionV>
                <wp:extent cx="7149465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9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C1FF6" id="Line 4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3.85pt,130.4pt" to="509.1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mT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" o:allowincell="f" strokeweight="1pt">
                <w10:wrap anchory="page"/>
              </v:line>
            </w:pict>
          </mc:Fallback>
        </mc:AlternateContent>
      </w:r>
      <w:r w:rsidR="00521864">
        <w:rPr>
          <w:rFonts w:ascii="Arial" w:hAnsi="Arial"/>
          <w:noProof/>
          <w:sz w:val="2"/>
        </w:rPr>
        <w:drawing>
          <wp:anchor distT="0" distB="0" distL="114300" distR="114300" simplePos="0" relativeHeight="251658752" behindDoc="0" locked="0" layoutInCell="0" allowOverlap="1" wp14:anchorId="1EF5C679" wp14:editId="55CBC8AD">
            <wp:simplePos x="0" y="0"/>
            <wp:positionH relativeFrom="column">
              <wp:posOffset>-734695</wp:posOffset>
            </wp:positionH>
            <wp:positionV relativeFrom="paragraph">
              <wp:posOffset>-60960</wp:posOffset>
            </wp:positionV>
            <wp:extent cx="1571625" cy="1331595"/>
            <wp:effectExtent l="19050" t="0" r="9525" b="0"/>
            <wp:wrapNone/>
            <wp:docPr id="9" name="Bild 19" descr="S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9" descr="SG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5DE81F2" wp14:editId="442BE65F">
                <wp:simplePos x="0" y="0"/>
                <wp:positionH relativeFrom="column">
                  <wp:posOffset>928370</wp:posOffset>
                </wp:positionH>
                <wp:positionV relativeFrom="page">
                  <wp:posOffset>295275</wp:posOffset>
                </wp:positionV>
                <wp:extent cx="3749040" cy="127127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0147B" w14:textId="77777777" w:rsidR="007A443C" w:rsidRDefault="007A443C">
                            <w:pPr>
                              <w:pStyle w:val="berschrift1"/>
                              <w:ind w:right="0"/>
                              <w:rPr>
                                <w:color w:val="auto"/>
                                <w:sz w:val="72"/>
                              </w:rPr>
                            </w:pPr>
                            <w:r>
                              <w:rPr>
                                <w:color w:val="auto"/>
                                <w:w w:val="175"/>
                                <w:sz w:val="72"/>
                              </w:rPr>
                              <w:t>Das</w:t>
                            </w:r>
                            <w:r>
                              <w:rPr>
                                <w:color w:val="auto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175"/>
                                <w:sz w:val="72"/>
                              </w:rPr>
                              <w:t>I</w:t>
                            </w:r>
                            <w:r>
                              <w:rPr>
                                <w:color w:val="auto"/>
                                <w:w w:val="175"/>
                                <w:sz w:val="72"/>
                              </w:rPr>
                              <w:t>nternationale</w:t>
                            </w:r>
                          </w:p>
                          <w:p w14:paraId="218EBB6E" w14:textId="77777777" w:rsidR="007A443C" w:rsidRDefault="007A443C">
                            <w:pPr>
                              <w:pStyle w:val="berschrift1"/>
                              <w:ind w:right="0"/>
                              <w:rPr>
                                <w:color w:val="auto"/>
                                <w:w w:val="175"/>
                                <w:sz w:val="72"/>
                              </w:rPr>
                            </w:pPr>
                            <w:r>
                              <w:rPr>
                                <w:color w:val="FF0000"/>
                                <w:w w:val="175"/>
                                <w:sz w:val="72"/>
                              </w:rPr>
                              <w:t>Sk</w:t>
                            </w:r>
                            <w:r>
                              <w:rPr>
                                <w:color w:val="auto"/>
                                <w:w w:val="175"/>
                                <w:sz w:val="72"/>
                              </w:rPr>
                              <w:t>at-</w:t>
                            </w:r>
                            <w:r>
                              <w:rPr>
                                <w:color w:val="FF0000"/>
                                <w:w w:val="175"/>
                                <w:sz w:val="72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w w:val="175"/>
                                <w:sz w:val="72"/>
                              </w:rPr>
                              <w:t>ericht</w:t>
                            </w:r>
                          </w:p>
                          <w:p w14:paraId="7BB93177" w14:textId="77777777" w:rsidR="007A443C" w:rsidRDefault="007A443C">
                            <w:pPr>
                              <w:pStyle w:val="berschrift2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Sitz Altenburg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3.1pt;margin-top:23.25pt;width:295.2pt;height:10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" o:allowincell="f" filled="f" stroked="f">
                <v:textbox inset="0,,0">
                  <w:txbxContent>
                    <w:p w:rsidR="007A443C" w:rsidRDefault="007A443C">
                      <w:pPr>
                        <w:pStyle w:val="berschrift1"/>
                        <w:ind w:right="0"/>
                        <w:rPr>
                          <w:color w:val="auto"/>
                          <w:sz w:val="72"/>
                        </w:rPr>
                      </w:pPr>
                      <w:r>
                        <w:rPr>
                          <w:color w:val="auto"/>
                          <w:w w:val="175"/>
                          <w:sz w:val="72"/>
                        </w:rPr>
                        <w:t>Das</w:t>
                      </w:r>
                      <w:r>
                        <w:rPr>
                          <w:color w:val="auto"/>
                          <w:sz w:val="72"/>
                        </w:rPr>
                        <w:t xml:space="preserve"> </w:t>
                      </w:r>
                      <w:r>
                        <w:rPr>
                          <w:color w:val="FF0000"/>
                          <w:w w:val="175"/>
                          <w:sz w:val="72"/>
                        </w:rPr>
                        <w:t>I</w:t>
                      </w:r>
                      <w:r>
                        <w:rPr>
                          <w:color w:val="auto"/>
                          <w:w w:val="175"/>
                          <w:sz w:val="72"/>
                        </w:rPr>
                        <w:t>nternationale</w:t>
                      </w:r>
                    </w:p>
                    <w:p w:rsidR="007A443C" w:rsidRDefault="007A443C">
                      <w:pPr>
                        <w:pStyle w:val="berschrift1"/>
                        <w:ind w:right="0"/>
                        <w:rPr>
                          <w:color w:val="auto"/>
                          <w:w w:val="175"/>
                          <w:sz w:val="72"/>
                        </w:rPr>
                      </w:pPr>
                      <w:r>
                        <w:rPr>
                          <w:color w:val="FF0000"/>
                          <w:w w:val="175"/>
                          <w:sz w:val="72"/>
                        </w:rPr>
                        <w:t>Sk</w:t>
                      </w:r>
                      <w:r>
                        <w:rPr>
                          <w:color w:val="auto"/>
                          <w:w w:val="175"/>
                          <w:sz w:val="72"/>
                        </w:rPr>
                        <w:t>at-</w:t>
                      </w:r>
                      <w:r>
                        <w:rPr>
                          <w:color w:val="FF0000"/>
                          <w:w w:val="175"/>
                          <w:sz w:val="72"/>
                        </w:rPr>
                        <w:t>G</w:t>
                      </w:r>
                      <w:r>
                        <w:rPr>
                          <w:color w:val="auto"/>
                          <w:w w:val="175"/>
                          <w:sz w:val="72"/>
                        </w:rPr>
                        <w:t>ericht</w:t>
                      </w:r>
                    </w:p>
                    <w:p w:rsidR="007A443C" w:rsidRDefault="007A443C">
                      <w:pPr>
                        <w:pStyle w:val="berschrift2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Sitz Altenburg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noProof/>
          <w:sz w:val="2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6331B2F6" wp14:editId="04AB6927">
                <wp:simplePos x="0" y="0"/>
                <wp:positionH relativeFrom="column">
                  <wp:posOffset>5043170</wp:posOffset>
                </wp:positionH>
                <wp:positionV relativeFrom="paragraph">
                  <wp:posOffset>-129540</wp:posOffset>
                </wp:positionV>
                <wp:extent cx="1463040" cy="1388745"/>
                <wp:effectExtent l="0" t="0" r="0" b="0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388745"/>
                          <a:chOff x="9360" y="144"/>
                          <a:chExt cx="2304" cy="2187"/>
                        </a:xfrm>
                      </wpg:grpSpPr>
                      <pic:pic xmlns:pic="http://schemas.openxmlformats.org/drawingml/2006/picture">
                        <pic:nvPicPr>
                          <pic:cNvPr id="6" name="Picture 13" descr="DSkV-Logo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1152"/>
                            <a:ext cx="1440" cy="1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44"/>
                            <a:ext cx="2304" cy="1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CF8AC" id="Group 12" o:spid="_x0000_s1026" style="position:absolute;margin-left:397.1pt;margin-top:-10.2pt;width:115.2pt;height:109.35pt;z-index:251656704" coordorigin="9360,144" coordsize="2304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DSkV-Logo 150" style="position:absolute;left:9648;top:1152;width:1440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">
                  <v:imagedata r:id="rId13" o:title="DSkV-Logo 150"/>
                </v:shape>
                <v:shape id="Picture 14" o:spid="_x0000_s1028" type="#_x0000_t75" style="position:absolute;left:9360;top:144;width:230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="007A443C">
        <w:rPr>
          <w:rFonts w:ascii="Arial" w:hAnsi="Arial"/>
          <w:noProof/>
          <w:sz w:val="2"/>
        </w:rPr>
        <w:t>SkGE 339-2003</w:t>
      </w:r>
    </w:p>
    <w:p w14:paraId="4A3977A6" w14:textId="77777777" w:rsidR="007A443C" w:rsidRDefault="007A443C" w:rsidP="0065661B">
      <w:pPr>
        <w:pStyle w:val="berschrift4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0" w:color="auto"/>
        </w:pBdr>
        <w:shd w:val="clear" w:color="auto" w:fill="D9D9D9"/>
        <w:ind w:right="-1"/>
        <w:jc w:val="center"/>
        <w:rPr>
          <w:b/>
          <w:sz w:val="20"/>
          <w:u w:val="none"/>
        </w:rPr>
      </w:pPr>
      <w:r>
        <w:rPr>
          <w:b/>
          <w:sz w:val="20"/>
          <w:u w:val="none"/>
        </w:rPr>
        <w:t xml:space="preserve">Das </w:t>
      </w:r>
      <w:r>
        <w:rPr>
          <w:b/>
          <w:color w:val="FF0000"/>
          <w:sz w:val="20"/>
          <w:u w:val="none"/>
        </w:rPr>
        <w:t>I</w:t>
      </w:r>
      <w:r>
        <w:rPr>
          <w:b/>
          <w:sz w:val="20"/>
          <w:u w:val="none"/>
        </w:rPr>
        <w:t xml:space="preserve">nternationale </w:t>
      </w:r>
      <w:r>
        <w:rPr>
          <w:b/>
          <w:color w:val="FF0000"/>
          <w:sz w:val="20"/>
          <w:u w:val="none"/>
        </w:rPr>
        <w:t>Sk</w:t>
      </w:r>
      <w:r>
        <w:rPr>
          <w:b/>
          <w:sz w:val="20"/>
          <w:u w:val="none"/>
        </w:rPr>
        <w:t>at-</w:t>
      </w:r>
      <w:r>
        <w:rPr>
          <w:b/>
          <w:color w:val="FF0000"/>
          <w:sz w:val="20"/>
          <w:u w:val="none"/>
        </w:rPr>
        <w:t>G</w:t>
      </w:r>
      <w:r>
        <w:rPr>
          <w:b/>
          <w:sz w:val="20"/>
          <w:u w:val="none"/>
        </w:rPr>
        <w:t>ericht</w:t>
      </w:r>
    </w:p>
    <w:p w14:paraId="19AFFCA4" w14:textId="77777777" w:rsidR="007A443C" w:rsidRDefault="007A443C" w:rsidP="0065661B">
      <w:pPr>
        <w:pStyle w:val="berschrift4"/>
        <w:keepNext w:val="0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0" w:color="auto"/>
        </w:pBdr>
        <w:shd w:val="clear" w:color="auto" w:fill="D9D9D9"/>
        <w:ind w:right="-1"/>
      </w:pPr>
      <w:r>
        <w:rPr>
          <w:rFonts w:ascii="Times New Roman" w:hAnsi="Times New Roman"/>
          <w:b/>
          <w:sz w:val="20"/>
          <w:u w:val="none"/>
        </w:rPr>
        <w:sym w:font="Symbol" w:char="F0A7"/>
      </w:r>
      <w:r w:rsidR="0065661B">
        <w:rPr>
          <w:rFonts w:ascii="Times New Roman" w:hAnsi="Times New Roman"/>
          <w:sz w:val="20"/>
          <w:u w:val="none"/>
        </w:rPr>
        <w:t>Gregor Zinke</w:t>
      </w:r>
      <w:r>
        <w:rPr>
          <w:rFonts w:ascii="Times New Roman" w:hAnsi="Times New Roman"/>
          <w:sz w:val="20"/>
          <w:u w:val="none"/>
        </w:rPr>
        <w:t xml:space="preserve"> </w:t>
      </w:r>
      <w:r>
        <w:rPr>
          <w:rFonts w:ascii="Times New Roman" w:hAnsi="Times New Roman"/>
          <w:b/>
          <w:color w:val="00FF00"/>
          <w:sz w:val="20"/>
          <w:u w:val="none"/>
        </w:rPr>
        <w:sym w:font="Symbol" w:char="F0AA"/>
      </w:r>
      <w:r w:rsidR="0065661B">
        <w:rPr>
          <w:rFonts w:ascii="Times New Roman" w:hAnsi="Times New Roman"/>
          <w:sz w:val="20"/>
          <w:u w:val="none"/>
        </w:rPr>
        <w:t>Emmy-Noether-Str. 20</w:t>
      </w:r>
      <w:r>
        <w:rPr>
          <w:rFonts w:ascii="Times New Roman" w:hAnsi="Times New Roman"/>
          <w:sz w:val="20"/>
          <w:u w:val="none"/>
        </w:rPr>
        <w:t xml:space="preserve"> </w:t>
      </w:r>
      <w:r>
        <w:rPr>
          <w:rFonts w:ascii="Times New Roman" w:hAnsi="Times New Roman"/>
          <w:b/>
          <w:color w:val="FF0000"/>
          <w:sz w:val="20"/>
          <w:u w:val="none"/>
        </w:rPr>
        <w:sym w:font="Symbol" w:char="F0A9"/>
      </w:r>
      <w:r w:rsidR="0065661B">
        <w:rPr>
          <w:rFonts w:ascii="Times New Roman" w:hAnsi="Times New Roman"/>
          <w:sz w:val="20"/>
          <w:u w:val="none"/>
        </w:rPr>
        <w:t>32657 Lemgo</w:t>
      </w:r>
      <w:r>
        <w:rPr>
          <w:rFonts w:ascii="Times New Roman" w:hAnsi="Times New Roman"/>
          <w:sz w:val="20"/>
          <w:u w:val="none"/>
        </w:rPr>
        <w:t xml:space="preserve"> </w:t>
      </w:r>
      <w:r>
        <w:rPr>
          <w:rFonts w:ascii="Times New Roman" w:hAnsi="Times New Roman"/>
          <w:b/>
          <w:color w:val="FFFF00"/>
          <w:sz w:val="20"/>
          <w:u w:val="none"/>
        </w:rPr>
        <w:sym w:font="Symbol" w:char="F0A8"/>
      </w:r>
    </w:p>
    <w:p w14:paraId="0F7BD12F" w14:textId="77777777" w:rsidR="007A443C" w:rsidRDefault="007A443C">
      <w:pPr>
        <w:tabs>
          <w:tab w:val="left" w:pos="2807"/>
        </w:tabs>
        <w:spacing w:before="60"/>
        <w:rPr>
          <w:rFonts w:ascii="Arial" w:hAnsi="Arial"/>
          <w:sz w:val="2"/>
        </w:rPr>
      </w:pPr>
    </w:p>
    <w:p w14:paraId="1C14B4FE" w14:textId="77777777" w:rsidR="007A443C" w:rsidRDefault="007A443C">
      <w:pPr>
        <w:tabs>
          <w:tab w:val="left" w:pos="2807"/>
        </w:tabs>
        <w:rPr>
          <w:rFonts w:ascii="Arial" w:hAnsi="Arial"/>
          <w:sz w:val="2"/>
        </w:rPr>
        <w:sectPr w:rsidR="007A443C" w:rsidSect="005251D0">
          <w:headerReference w:type="default" r:id="rId15"/>
          <w:headerReference w:type="first" r:id="rId16"/>
          <w:type w:val="continuous"/>
          <w:pgSz w:w="11906" w:h="16838" w:code="9"/>
          <w:pgMar w:top="567" w:right="5670" w:bottom="731" w:left="1418" w:header="11" w:footer="720" w:gutter="0"/>
          <w:paperSrc w:first="15"/>
          <w:cols w:space="720"/>
          <w:titlePg/>
        </w:sectPr>
      </w:pP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835"/>
      </w:tblGrid>
      <w:tr w:rsidR="007A443C" w14:paraId="2A9175CE" w14:textId="77777777" w:rsidTr="00CE65D1">
        <w:tc>
          <w:tcPr>
            <w:tcW w:w="5733" w:type="dxa"/>
            <w:gridSpan w:val="2"/>
          </w:tcPr>
          <w:p w14:paraId="61704199" w14:textId="77777777" w:rsidR="007A443C" w:rsidRDefault="007A443C">
            <w:pPr>
              <w:pStyle w:val="Kopfzeile"/>
              <w:tabs>
                <w:tab w:val="clear" w:pos="4536"/>
                <w:tab w:val="clear" w:pos="9072"/>
                <w:tab w:val="left" w:pos="2807"/>
              </w:tabs>
              <w:rPr>
                <w:rFonts w:ascii="Times New Roman" w:hAnsi="Times New Roman"/>
                <w:sz w:val="8"/>
              </w:rPr>
            </w:pPr>
          </w:p>
        </w:tc>
      </w:tr>
      <w:tr w:rsidR="0086077F" w14:paraId="1184184F" w14:textId="77777777" w:rsidTr="00802DCD">
        <w:trPr>
          <w:gridAfter w:val="1"/>
          <w:wAfter w:w="1835" w:type="dxa"/>
        </w:trPr>
        <w:tc>
          <w:tcPr>
            <w:tcW w:w="3898" w:type="dxa"/>
          </w:tcPr>
          <w:p w14:paraId="296136E8" w14:textId="77777777" w:rsidR="0086077F" w:rsidRDefault="0086077F">
            <w:pPr>
              <w:tabs>
                <w:tab w:val="left" w:pos="2807"/>
              </w:tabs>
              <w:rPr>
                <w:rFonts w:ascii="Arial" w:hAnsi="Arial"/>
                <w:szCs w:val="24"/>
              </w:rPr>
            </w:pPr>
          </w:p>
        </w:tc>
      </w:tr>
      <w:tr w:rsidR="0086077F" w:rsidRPr="001D7DAB" w14:paraId="55C9DF48" w14:textId="77777777" w:rsidTr="00802DCD">
        <w:trPr>
          <w:gridAfter w:val="1"/>
          <w:wAfter w:w="1835" w:type="dxa"/>
        </w:trPr>
        <w:tc>
          <w:tcPr>
            <w:tcW w:w="3898" w:type="dxa"/>
          </w:tcPr>
          <w:p w14:paraId="13A540C1" w14:textId="21034718" w:rsidR="00D118E3" w:rsidRPr="001D7DAB" w:rsidRDefault="005A1ECD" w:rsidP="00D118E3">
            <w:pPr>
              <w:spacing w:before="100" w:beforeAutospacing="1" w:after="100" w:afterAutospacing="1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>LV Obmann</w:t>
            </w:r>
            <w:r w:rsidR="00D118E3" w:rsidRPr="001D7DAB">
              <w:rPr>
                <w:rFonts w:ascii="Arial" w:hAnsi="Arial" w:cs="Arial"/>
              </w:rPr>
              <w:br/>
            </w:r>
            <w:r w:rsidR="00D118E3" w:rsidRPr="001D7DAB">
              <w:rPr>
                <w:rFonts w:ascii="Arial" w:hAnsi="Arial" w:cs="Arial"/>
              </w:rPr>
              <w:br/>
            </w:r>
            <w:r w:rsidR="00D118E3" w:rsidRPr="001D7DAB">
              <w:rPr>
                <w:rFonts w:ascii="Arial" w:hAnsi="Arial" w:cs="Arial"/>
              </w:rPr>
              <w:br/>
            </w:r>
            <w:r w:rsidR="000D0C95">
              <w:rPr>
                <w:rFonts w:ascii="Arial" w:hAnsi="Arial" w:cs="Arial"/>
                <w:szCs w:val="24"/>
              </w:rPr>
              <w:t>Gerhard Bülau</w:t>
            </w:r>
          </w:p>
          <w:p w14:paraId="45B1EC7A" w14:textId="77777777" w:rsidR="00896E4C" w:rsidRPr="001D7DAB" w:rsidRDefault="00896E4C">
            <w:pPr>
              <w:tabs>
                <w:tab w:val="left" w:pos="2807"/>
              </w:tabs>
              <w:rPr>
                <w:rFonts w:ascii="Arial" w:hAnsi="Arial"/>
                <w:szCs w:val="24"/>
              </w:rPr>
            </w:pPr>
          </w:p>
        </w:tc>
      </w:tr>
      <w:tr w:rsidR="0086077F" w:rsidRPr="001D7DAB" w14:paraId="3E0F746D" w14:textId="77777777" w:rsidTr="00802DCD">
        <w:tblPrEx>
          <w:tblCellMar>
            <w:left w:w="71" w:type="dxa"/>
            <w:right w:w="71" w:type="dxa"/>
          </w:tblCellMar>
        </w:tblPrEx>
        <w:trPr>
          <w:gridAfter w:val="1"/>
          <w:wAfter w:w="1835" w:type="dxa"/>
        </w:trPr>
        <w:tc>
          <w:tcPr>
            <w:tcW w:w="3898" w:type="dxa"/>
          </w:tcPr>
          <w:p w14:paraId="3C87BAA1" w14:textId="77777777" w:rsidR="0086077F" w:rsidRPr="001D7DAB" w:rsidRDefault="0086077F">
            <w:pPr>
              <w:tabs>
                <w:tab w:val="left" w:pos="2807"/>
              </w:tabs>
              <w:rPr>
                <w:rFonts w:ascii="Arial" w:hAnsi="Arial"/>
                <w:szCs w:val="24"/>
              </w:rPr>
            </w:pPr>
          </w:p>
        </w:tc>
      </w:tr>
      <w:tr w:rsidR="0086077F" w:rsidRPr="001D7DAB" w14:paraId="7791CBB4" w14:textId="77777777" w:rsidTr="00802DCD">
        <w:tblPrEx>
          <w:tblCellMar>
            <w:left w:w="71" w:type="dxa"/>
            <w:right w:w="71" w:type="dxa"/>
          </w:tblCellMar>
        </w:tblPrEx>
        <w:trPr>
          <w:gridAfter w:val="1"/>
          <w:wAfter w:w="1835" w:type="dxa"/>
        </w:trPr>
        <w:tc>
          <w:tcPr>
            <w:tcW w:w="3898" w:type="dxa"/>
          </w:tcPr>
          <w:p w14:paraId="71F24D71" w14:textId="77777777" w:rsidR="0086077F" w:rsidRPr="001D7DAB" w:rsidRDefault="0086077F">
            <w:pPr>
              <w:tabs>
                <w:tab w:val="left" w:pos="2807"/>
              </w:tabs>
              <w:rPr>
                <w:rFonts w:ascii="Arial" w:hAnsi="Arial"/>
                <w:szCs w:val="24"/>
              </w:rPr>
            </w:pPr>
          </w:p>
        </w:tc>
      </w:tr>
      <w:tr w:rsidR="0086077F" w:rsidRPr="001D7DAB" w14:paraId="5E950C62" w14:textId="77777777" w:rsidTr="00802DCD">
        <w:tblPrEx>
          <w:tblCellMar>
            <w:left w:w="71" w:type="dxa"/>
            <w:right w:w="71" w:type="dxa"/>
          </w:tblCellMar>
        </w:tblPrEx>
        <w:trPr>
          <w:gridAfter w:val="1"/>
          <w:wAfter w:w="1835" w:type="dxa"/>
        </w:trPr>
        <w:tc>
          <w:tcPr>
            <w:tcW w:w="3898" w:type="dxa"/>
          </w:tcPr>
          <w:p w14:paraId="2F40A8B6" w14:textId="77777777" w:rsidR="0086077F" w:rsidRPr="001D7DAB" w:rsidRDefault="0086077F">
            <w:pPr>
              <w:tabs>
                <w:tab w:val="left" w:pos="2807"/>
              </w:tabs>
              <w:rPr>
                <w:rFonts w:ascii="Arial" w:hAnsi="Arial"/>
                <w:noProof/>
                <w:szCs w:val="24"/>
              </w:rPr>
            </w:pPr>
          </w:p>
        </w:tc>
      </w:tr>
    </w:tbl>
    <w:p w14:paraId="1708E345" w14:textId="77777777" w:rsidR="00D52CBE" w:rsidRPr="001D7DAB" w:rsidRDefault="00D52CBE" w:rsidP="00DC768F">
      <w:pPr>
        <w:rPr>
          <w:rFonts w:ascii="Times New Roman" w:hAnsi="Times New Roman"/>
        </w:rPr>
      </w:pPr>
    </w:p>
    <w:p w14:paraId="4B039579" w14:textId="77777777" w:rsidR="00BA4A8D" w:rsidRPr="001D7DAB" w:rsidRDefault="00BA4A8D" w:rsidP="00DC768F">
      <w:pPr>
        <w:rPr>
          <w:rFonts w:ascii="Times New Roman" w:hAnsi="Times New Roman"/>
        </w:rPr>
      </w:pPr>
    </w:p>
    <w:p w14:paraId="638A20C4" w14:textId="77777777" w:rsidR="00D52CBE" w:rsidRPr="001D7DAB" w:rsidRDefault="00D52CBE" w:rsidP="00DC768F">
      <w:pPr>
        <w:rPr>
          <w:rFonts w:ascii="Times New Roman" w:hAnsi="Times New Roman"/>
        </w:rPr>
      </w:pPr>
    </w:p>
    <w:p w14:paraId="4517E8ED" w14:textId="77777777" w:rsidR="00BA4A8D" w:rsidRPr="001D7DAB" w:rsidRDefault="00BA4A8D" w:rsidP="00DC768F">
      <w:pPr>
        <w:rPr>
          <w:rFonts w:ascii="Times New Roman" w:hAnsi="Times New Roman"/>
        </w:rPr>
      </w:pPr>
    </w:p>
    <w:p w14:paraId="414FB140" w14:textId="77777777" w:rsidR="00D52CBE" w:rsidRPr="001D7DAB" w:rsidRDefault="00D52CBE" w:rsidP="00DC768F">
      <w:pPr>
        <w:rPr>
          <w:rFonts w:ascii="Times New Roman" w:hAnsi="Times New Roman"/>
        </w:rPr>
      </w:pPr>
    </w:p>
    <w:p w14:paraId="294FC655" w14:textId="77777777" w:rsidR="006A69FF" w:rsidRPr="006A69FF" w:rsidRDefault="006A69FF" w:rsidP="00DC768F">
      <w:pPr>
        <w:rPr>
          <w:rFonts w:ascii="Times New Roman" w:hAnsi="Times New Roman"/>
          <w:lang w:val="fr-FR"/>
        </w:rPr>
      </w:pP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06"/>
        <w:gridCol w:w="2835"/>
        <w:gridCol w:w="2268"/>
        <w:gridCol w:w="1985"/>
      </w:tblGrid>
      <w:tr w:rsidR="007A443C" w14:paraId="40A0FDE6" w14:textId="77777777">
        <w:trPr>
          <w:trHeight w:val="380"/>
          <w:jc w:val="center"/>
        </w:trPr>
        <w:tc>
          <w:tcPr>
            <w:tcW w:w="2906" w:type="dxa"/>
          </w:tcPr>
          <w:p w14:paraId="74787BCC" w14:textId="77777777" w:rsidR="007A443C" w:rsidRDefault="007A443C">
            <w:pPr>
              <w:tabs>
                <w:tab w:val="left" w:pos="2807"/>
              </w:tabs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Ihr Schreiben vom</w:t>
            </w:r>
          </w:p>
        </w:tc>
        <w:tc>
          <w:tcPr>
            <w:tcW w:w="2835" w:type="dxa"/>
          </w:tcPr>
          <w:p w14:paraId="4D3247E8" w14:textId="77777777" w:rsidR="007A443C" w:rsidRDefault="007A443C">
            <w:pPr>
              <w:pStyle w:val="Kopfzeile"/>
              <w:tabs>
                <w:tab w:val="clear" w:pos="4536"/>
                <w:tab w:val="clear" w:pos="9072"/>
                <w:tab w:val="left" w:pos="2807"/>
              </w:tabs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Unser Zeichen</w:t>
            </w:r>
          </w:p>
        </w:tc>
        <w:tc>
          <w:tcPr>
            <w:tcW w:w="2268" w:type="dxa"/>
          </w:tcPr>
          <w:p w14:paraId="1CFD606E" w14:textId="77777777" w:rsidR="007A443C" w:rsidRDefault="007A443C">
            <w:pPr>
              <w:tabs>
                <w:tab w:val="left" w:pos="2807"/>
              </w:tabs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5" w:type="dxa"/>
          </w:tcPr>
          <w:p w14:paraId="3F692AF0" w14:textId="77777777" w:rsidR="007A443C" w:rsidRDefault="007A443C">
            <w:pPr>
              <w:tabs>
                <w:tab w:val="left" w:pos="2807"/>
              </w:tabs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Datum</w:t>
            </w:r>
          </w:p>
        </w:tc>
      </w:tr>
    </w:tbl>
    <w:p w14:paraId="7B3929AE" w14:textId="77777777" w:rsidR="00D72774" w:rsidRDefault="00D72774" w:rsidP="008329E1">
      <w:pPr>
        <w:pStyle w:val="Kopfzeile"/>
        <w:tabs>
          <w:tab w:val="clear" w:pos="4536"/>
          <w:tab w:val="clear" w:pos="9072"/>
        </w:tabs>
        <w:jc w:val="both"/>
        <w:rPr>
          <w:rFonts w:ascii="Times New Roman" w:hAnsi="Times New Roman"/>
          <w:sz w:val="2"/>
          <w:szCs w:val="2"/>
        </w:rPr>
      </w:pPr>
    </w:p>
    <w:p w14:paraId="5B010334" w14:textId="77777777" w:rsidR="00150C77" w:rsidRDefault="00150C77" w:rsidP="008329E1">
      <w:pPr>
        <w:pStyle w:val="Kopfzeile"/>
        <w:tabs>
          <w:tab w:val="clear" w:pos="4536"/>
          <w:tab w:val="clear" w:pos="9072"/>
        </w:tabs>
        <w:jc w:val="both"/>
        <w:rPr>
          <w:rFonts w:ascii="Times New Roman" w:hAnsi="Times New Roman"/>
          <w:sz w:val="2"/>
          <w:szCs w:val="2"/>
        </w:rPr>
      </w:pPr>
    </w:p>
    <w:p w14:paraId="50E4B9A2" w14:textId="77777777" w:rsidR="00150C77" w:rsidRDefault="00150C77" w:rsidP="008329E1">
      <w:pPr>
        <w:pStyle w:val="Kopfzeile"/>
        <w:tabs>
          <w:tab w:val="clear" w:pos="4536"/>
          <w:tab w:val="clear" w:pos="9072"/>
        </w:tabs>
        <w:jc w:val="both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268"/>
        <w:gridCol w:w="1985"/>
      </w:tblGrid>
      <w:tr w:rsidR="004527A6" w14:paraId="340C3645" w14:textId="77777777" w:rsidTr="00802DCD">
        <w:tc>
          <w:tcPr>
            <w:tcW w:w="2835" w:type="dxa"/>
          </w:tcPr>
          <w:p w14:paraId="71B24A39" w14:textId="77777777" w:rsidR="004527A6" w:rsidRDefault="004527A6" w:rsidP="00802DCD">
            <w:pPr>
              <w:tabs>
                <w:tab w:val="left" w:pos="2807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35" w:type="dxa"/>
          </w:tcPr>
          <w:p w14:paraId="5FD66CC2" w14:textId="77777777" w:rsidR="004527A6" w:rsidRDefault="004527A6" w:rsidP="00802DCD">
            <w:pPr>
              <w:tabs>
                <w:tab w:val="left" w:pos="2807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14:paraId="401738A6" w14:textId="77777777" w:rsidR="004527A6" w:rsidRDefault="004527A6" w:rsidP="00802DCD">
            <w:pPr>
              <w:tabs>
                <w:tab w:val="left" w:pos="2807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14:paraId="55E520E7" w14:textId="77777777" w:rsidR="004527A6" w:rsidRDefault="00117FA3" w:rsidP="00802DCD">
            <w:pPr>
              <w:tabs>
                <w:tab w:val="left" w:pos="2807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5A1ECD">
              <w:rPr>
                <w:rFonts w:ascii="Times New Roman" w:hAnsi="Times New Roman"/>
                <w:b/>
              </w:rPr>
              <w:t>7</w:t>
            </w:r>
            <w:r w:rsidR="00D04848">
              <w:rPr>
                <w:rFonts w:ascii="Times New Roman" w:hAnsi="Times New Roman"/>
                <w:b/>
              </w:rPr>
              <w:t>.</w:t>
            </w:r>
            <w:r w:rsidR="005A1ECD">
              <w:rPr>
                <w:rFonts w:ascii="Times New Roman" w:hAnsi="Times New Roman"/>
                <w:b/>
              </w:rPr>
              <w:t>07</w:t>
            </w:r>
            <w:r w:rsidR="00D04848">
              <w:rPr>
                <w:rFonts w:ascii="Times New Roman" w:hAnsi="Times New Roman"/>
                <w:b/>
              </w:rPr>
              <w:t>.202</w:t>
            </w:r>
            <w:r w:rsidR="005A1ECD">
              <w:rPr>
                <w:rFonts w:ascii="Times New Roman" w:hAnsi="Times New Roman"/>
                <w:b/>
              </w:rPr>
              <w:t>5</w:t>
            </w:r>
          </w:p>
          <w:p w14:paraId="522C2DA3" w14:textId="77777777" w:rsidR="00896E4C" w:rsidRDefault="00896E4C" w:rsidP="00802DCD">
            <w:pPr>
              <w:tabs>
                <w:tab w:val="left" w:pos="2807"/>
              </w:tabs>
              <w:jc w:val="center"/>
              <w:rPr>
                <w:rFonts w:ascii="Times New Roman" w:hAnsi="Times New Roman"/>
                <w:b/>
              </w:rPr>
            </w:pPr>
          </w:p>
          <w:p w14:paraId="03DF9964" w14:textId="77777777" w:rsidR="00896E4C" w:rsidRDefault="00896E4C" w:rsidP="00802DCD">
            <w:pPr>
              <w:tabs>
                <w:tab w:val="left" w:pos="2807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38ABD99" w14:textId="77777777" w:rsidR="004527A6" w:rsidRDefault="005A1ECD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>Liebe(r</w:t>
      </w:r>
      <w:proofErr w:type="gramStart"/>
      <w:r>
        <w:rPr>
          <w:rFonts w:ascii="Arial" w:hAnsi="Arial"/>
          <w:b/>
          <w:szCs w:val="24"/>
        </w:rPr>
        <w:t xml:space="preserve">) </w:t>
      </w:r>
      <w:r w:rsidR="00802DCD">
        <w:rPr>
          <w:rFonts w:ascii="Arial" w:hAnsi="Arial"/>
          <w:b/>
          <w:szCs w:val="24"/>
        </w:rPr>
        <w:t>,</w:t>
      </w:r>
      <w:proofErr w:type="gramEnd"/>
    </w:p>
    <w:p w14:paraId="0C9869D5" w14:textId="77777777" w:rsidR="00D118E3" w:rsidRPr="00A06180" w:rsidRDefault="00D118E3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4"/>
        </w:rPr>
      </w:pPr>
    </w:p>
    <w:p w14:paraId="4E20BC49" w14:textId="77777777" w:rsidR="004527A6" w:rsidRPr="004527A6" w:rsidRDefault="004527A6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58E4274B" w14:textId="77777777" w:rsidR="00D04848" w:rsidRDefault="005A1ECD" w:rsidP="00FD1960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nach erfolgreich bestandener Prüfung auf Landesebene lade ich Dich </w:t>
      </w:r>
      <w:r w:rsidR="00D118E3">
        <w:rPr>
          <w:rFonts w:ascii="Arial" w:hAnsi="Arial"/>
          <w:szCs w:val="24"/>
        </w:rPr>
        <w:t>hiermit</w:t>
      </w:r>
      <w:r>
        <w:rPr>
          <w:rFonts w:ascii="Arial" w:hAnsi="Arial"/>
          <w:szCs w:val="24"/>
        </w:rPr>
        <w:t xml:space="preserve"> herzlich zur Hauptprüfung für die Erlangung des Schiedsrichterscheines ein.</w:t>
      </w:r>
    </w:p>
    <w:p w14:paraId="43C43BDE" w14:textId="77777777" w:rsidR="005A1ECD" w:rsidRDefault="005A1ECD" w:rsidP="00FD1960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5A398266" w14:textId="77777777" w:rsidR="005A1ECD" w:rsidRDefault="005A1ECD" w:rsidP="00FD1960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6B4C5938" w14:textId="77777777" w:rsidR="005A1ECD" w:rsidRDefault="005A1ECD" w:rsidP="005A1ECD">
      <w:pPr>
        <w:pStyle w:val="StandardWeb"/>
        <w:spacing w:before="0" w:beforeAutospacing="0" w:after="0" w:afterAutospacing="0"/>
        <w:ind w:right="75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Ort: </w:t>
      </w:r>
      <w:r w:rsidRPr="005A1ECD">
        <w:rPr>
          <w:rFonts w:ascii="Arial" w:hAnsi="Arial" w:cs="Arial"/>
          <w:b/>
        </w:rPr>
        <w:t xml:space="preserve">Sportler-Treff-Impuls Iserlohn, </w:t>
      </w:r>
      <w:proofErr w:type="spellStart"/>
      <w:r w:rsidRPr="005A1ECD">
        <w:rPr>
          <w:rFonts w:ascii="Arial" w:hAnsi="Arial" w:cs="Arial"/>
          <w:b/>
        </w:rPr>
        <w:t>Immermannstrasse</w:t>
      </w:r>
      <w:proofErr w:type="spellEnd"/>
      <w:r w:rsidRPr="005A1ECD">
        <w:rPr>
          <w:rFonts w:ascii="Arial" w:hAnsi="Arial" w:cs="Arial"/>
          <w:b/>
        </w:rPr>
        <w:t xml:space="preserve"> 10, 58636 Iserlohn</w:t>
      </w:r>
    </w:p>
    <w:p w14:paraId="6B07B533" w14:textId="77777777" w:rsidR="005A1ECD" w:rsidRDefault="005A1ECD" w:rsidP="005A1ECD">
      <w:pPr>
        <w:pStyle w:val="StandardWeb"/>
        <w:spacing w:before="0" w:beforeAutospacing="0" w:after="0" w:afterAutospacing="0"/>
        <w:ind w:right="75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Wann: 12.10.2025</w:t>
      </w:r>
    </w:p>
    <w:p w14:paraId="21BF491C" w14:textId="77777777" w:rsidR="005A1ECD" w:rsidRDefault="005A1ECD" w:rsidP="005A1ECD">
      <w:pPr>
        <w:pStyle w:val="StandardWeb"/>
        <w:spacing w:before="0" w:beforeAutospacing="0" w:after="0" w:afterAutospacing="0"/>
        <w:ind w:right="75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Beginn: 09:00 Uhr</w:t>
      </w:r>
    </w:p>
    <w:p w14:paraId="42647A15" w14:textId="77777777" w:rsidR="005A1ECD" w:rsidRDefault="005A1ECD" w:rsidP="005A1ECD">
      <w:pPr>
        <w:pStyle w:val="StandardWeb"/>
        <w:spacing w:before="0" w:beforeAutospacing="0" w:after="0" w:afterAutospacing="0"/>
        <w:ind w:right="75"/>
        <w:rPr>
          <w:rFonts w:ascii="Arial" w:hAnsi="Arial" w:cs="Arial"/>
          <w:b/>
        </w:rPr>
      </w:pPr>
    </w:p>
    <w:p w14:paraId="23AC5956" w14:textId="77777777" w:rsidR="005A1ECD" w:rsidRPr="005A1ECD" w:rsidRDefault="005A1ECD" w:rsidP="005A1ECD">
      <w:pPr>
        <w:pStyle w:val="StandardWeb"/>
        <w:spacing w:before="0" w:beforeAutospacing="0" w:after="0" w:afterAutospacing="0"/>
        <w:ind w:right="75"/>
        <w:rPr>
          <w:rFonts w:ascii="Arial" w:hAnsi="Arial" w:cs="Arial"/>
        </w:rPr>
      </w:pPr>
      <w:r>
        <w:rPr>
          <w:rFonts w:ascii="Arial" w:hAnsi="Arial" w:cs="Arial"/>
        </w:rPr>
        <w:t xml:space="preserve">Ich freue mich auf Dein </w:t>
      </w:r>
      <w:r w:rsidR="008D244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rscheinen. </w:t>
      </w:r>
      <w:r w:rsidR="003915A9">
        <w:rPr>
          <w:rFonts w:ascii="Arial" w:hAnsi="Arial" w:cs="Arial"/>
        </w:rPr>
        <w:t>Bitte bringe die Skatordnung mit.</w:t>
      </w:r>
    </w:p>
    <w:p w14:paraId="25EC0CB0" w14:textId="77777777" w:rsidR="005A1ECD" w:rsidRPr="005A1ECD" w:rsidRDefault="005A1ECD" w:rsidP="00FD1960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4"/>
        </w:rPr>
      </w:pPr>
    </w:p>
    <w:p w14:paraId="6BAF8A9C" w14:textId="77777777" w:rsidR="008B733C" w:rsidRDefault="008B733C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4865783C" w14:textId="77777777" w:rsidR="00CD3FAE" w:rsidRDefault="006609E4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  <w:r>
        <w:rPr>
          <w:rFonts w:ascii="Arial" w:hAnsi="Arial"/>
          <w:szCs w:val="24"/>
        </w:rPr>
        <w:t>Mit skatsportlichen Grüßen</w:t>
      </w:r>
    </w:p>
    <w:p w14:paraId="77C26F7C" w14:textId="77777777" w:rsidR="0086077F" w:rsidRDefault="0086077F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793BD224" w14:textId="77777777" w:rsidR="00CD3FAE" w:rsidRDefault="00CD3FAE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06F9B714" w14:textId="77777777" w:rsidR="004527A6" w:rsidRDefault="00D60F6D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  <w:r>
        <w:rPr>
          <w:rFonts w:ascii="Arial" w:hAnsi="Arial"/>
          <w:szCs w:val="24"/>
        </w:rPr>
        <w:t>Gregor</w:t>
      </w:r>
      <w:r w:rsidR="00662F4E">
        <w:rPr>
          <w:rFonts w:ascii="Arial" w:hAnsi="Arial"/>
          <w:szCs w:val="24"/>
        </w:rPr>
        <w:t xml:space="preserve"> Zinke</w:t>
      </w:r>
    </w:p>
    <w:p w14:paraId="34F12174" w14:textId="77777777" w:rsidR="00EE6627" w:rsidRDefault="00EE6627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219D38E8" w14:textId="77777777" w:rsidR="00EE6627" w:rsidRDefault="00EE6627" w:rsidP="004527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sectPr w:rsidR="00EE6627" w:rsidSect="00DE0F84">
      <w:headerReference w:type="default" r:id="rId17"/>
      <w:footerReference w:type="first" r:id="rId18"/>
      <w:type w:val="continuous"/>
      <w:pgSz w:w="11906" w:h="16838" w:code="9"/>
      <w:pgMar w:top="567" w:right="567" w:bottom="731" w:left="1418" w:header="1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870D9" w14:textId="77777777" w:rsidR="007F7A66" w:rsidRDefault="007F7A66">
      <w:r>
        <w:separator/>
      </w:r>
    </w:p>
  </w:endnote>
  <w:endnote w:type="continuationSeparator" w:id="0">
    <w:p w14:paraId="674413A9" w14:textId="77777777" w:rsidR="007F7A66" w:rsidRDefault="007F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692991-80DC-4AD9-8F7E-B4347C45019E}"/>
    <w:embedBold r:id="rId2" w:fontKey="{41E170CA-562D-4BDF-A8EE-5B2D1647BDEB}"/>
    <w:embedItalic r:id="rId3" w:fontKey="{91F0C1CF-A557-42D8-A49D-BEF53358CD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B783C8F4-DD27-47C4-A72B-268C8621B7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7043B88-5E09-4866-98A6-174668D13FEB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6" w:subsetted="1" w:fontKey="{3B68BCEF-A38F-49D6-8973-443EDA21D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0A8A3B6-657D-4254-8DA7-299C077D2C62}"/>
    <w:embedBold r:id="rId8" w:fontKey="{925885CD-162E-494A-B2CD-8250AAC650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95B0" w14:textId="77777777" w:rsidR="007A443C" w:rsidRDefault="007A443C">
    <w:pPr>
      <w:pStyle w:val="Fuzeile"/>
    </w:pPr>
    <w:r>
      <w:tab/>
      <w:t>5.1.2 –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7E2B9" w14:textId="77777777" w:rsidR="007F7A66" w:rsidRDefault="007F7A66">
      <w:r>
        <w:separator/>
      </w:r>
    </w:p>
  </w:footnote>
  <w:footnote w:type="continuationSeparator" w:id="0">
    <w:p w14:paraId="231AB357" w14:textId="77777777" w:rsidR="007F7A66" w:rsidRDefault="007F7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EDF2" w14:textId="77777777" w:rsidR="007A443C" w:rsidRDefault="007A443C">
    <w:pPr>
      <w:pStyle w:val="Kopfzeile"/>
      <w:jc w:val="center"/>
    </w:pPr>
  </w:p>
  <w:p w14:paraId="49EE533A" w14:textId="77777777" w:rsidR="007A443C" w:rsidRDefault="007A443C">
    <w:pPr>
      <w:pStyle w:val="Kopfzeile"/>
      <w:jc w:val="center"/>
    </w:pPr>
  </w:p>
  <w:p w14:paraId="56FBAAB7" w14:textId="77777777" w:rsidR="007A443C" w:rsidRDefault="007A443C">
    <w:pPr>
      <w:pStyle w:val="Kopfzeile"/>
      <w:jc w:val="center"/>
    </w:pPr>
  </w:p>
  <w:p w14:paraId="0FD115BC" w14:textId="77777777" w:rsidR="007A443C" w:rsidRDefault="001A563E">
    <w:pPr>
      <w:pStyle w:val="Kopfzeile"/>
      <w:jc w:val="center"/>
      <w:rPr>
        <w:rStyle w:val="Seitenzahl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 wp14:anchorId="029D9689" wp14:editId="72A4AF0D">
              <wp:simplePos x="0" y="0"/>
              <wp:positionH relativeFrom="page">
                <wp:posOffset>165735</wp:posOffset>
              </wp:positionH>
              <wp:positionV relativeFrom="page">
                <wp:posOffset>3545839</wp:posOffset>
              </wp:positionV>
              <wp:extent cx="18288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28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E3A980" id="Line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05pt,279.2pt" to="27.45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QQEgIAACc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" o:allowincell="f">
              <w10:wrap anchorx="page" anchory="page"/>
            </v:line>
          </w:pict>
        </mc:Fallback>
      </mc:AlternateContent>
    </w:r>
    <w:r w:rsidR="007A443C">
      <w:t xml:space="preserve">- </w:t>
    </w:r>
    <w:r w:rsidR="009B4F5B">
      <w:rPr>
        <w:rStyle w:val="Seitenzahl"/>
      </w:rPr>
      <w:fldChar w:fldCharType="begin"/>
    </w:r>
    <w:r w:rsidR="007A443C">
      <w:rPr>
        <w:rStyle w:val="Seitenzahl"/>
      </w:rPr>
      <w:instrText xml:space="preserve"> PAGE </w:instrText>
    </w:r>
    <w:r w:rsidR="009B4F5B">
      <w:rPr>
        <w:rStyle w:val="Seitenzahl"/>
      </w:rPr>
      <w:fldChar w:fldCharType="separate"/>
    </w:r>
    <w:r w:rsidR="00D11C90">
      <w:rPr>
        <w:rStyle w:val="Seitenzahl"/>
        <w:noProof/>
      </w:rPr>
      <w:t>2</w:t>
    </w:r>
    <w:r w:rsidR="009B4F5B">
      <w:rPr>
        <w:rStyle w:val="Seitenzahl"/>
      </w:rPr>
      <w:fldChar w:fldCharType="end"/>
    </w:r>
    <w:r w:rsidR="007A443C">
      <w:rPr>
        <w:rStyle w:val="Seitenzahl"/>
      </w:rPr>
      <w:t xml:space="preserve"> –</w:t>
    </w:r>
  </w:p>
  <w:p w14:paraId="633B8C4F" w14:textId="77777777" w:rsidR="007A443C" w:rsidRDefault="007A443C">
    <w:pPr>
      <w:pStyle w:val="Kopfzeile"/>
      <w:jc w:val="center"/>
      <w:rPr>
        <w:rStyle w:val="Seitenzahl"/>
      </w:rPr>
    </w:pPr>
  </w:p>
  <w:p w14:paraId="7E82A9AF" w14:textId="77777777" w:rsidR="007A443C" w:rsidRDefault="007A443C">
    <w:pPr>
      <w:pStyle w:val="Kopfzeile"/>
      <w:jc w:val="center"/>
      <w:rPr>
        <w:rStyle w:val="Seitenzahl"/>
      </w:rPr>
    </w:pPr>
  </w:p>
  <w:p w14:paraId="75B4897E" w14:textId="77777777" w:rsidR="007A443C" w:rsidRDefault="007A443C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C891F" w14:textId="77777777" w:rsidR="007A443C" w:rsidRDefault="001A563E">
    <w:pPr>
      <w:pStyle w:val="Kopfzeile"/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32DC8926" wp14:editId="51865849">
              <wp:simplePos x="0" y="0"/>
              <wp:positionH relativeFrom="page">
                <wp:posOffset>165735</wp:posOffset>
              </wp:positionH>
              <wp:positionV relativeFrom="page">
                <wp:posOffset>3546474</wp:posOffset>
              </wp:positionV>
              <wp:extent cx="18288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28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F982F1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05pt,279.25pt" to="27.45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" o:allowincell="f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CD76" w14:textId="77777777" w:rsidR="00D11C90" w:rsidRPr="00494D29" w:rsidRDefault="00D11C90">
    <w:pPr>
      <w:pStyle w:val="Kopfzeile"/>
      <w:jc w:val="center"/>
      <w:rPr>
        <w:rFonts w:ascii="Times New Roman" w:hAnsi="Times New Roman"/>
      </w:rPr>
    </w:pPr>
  </w:p>
  <w:p w14:paraId="24EA0561" w14:textId="77777777" w:rsidR="00D11C90" w:rsidRPr="00494D29" w:rsidRDefault="00D11C90">
    <w:pPr>
      <w:pStyle w:val="Kopfzeile"/>
      <w:jc w:val="center"/>
      <w:rPr>
        <w:rFonts w:ascii="Times New Roman" w:hAnsi="Times New Roman"/>
      </w:rPr>
    </w:pPr>
  </w:p>
  <w:p w14:paraId="40DD2817" w14:textId="77777777" w:rsidR="00D11C90" w:rsidRPr="00494D29" w:rsidRDefault="00D11C90">
    <w:pPr>
      <w:pStyle w:val="Kopfzeile"/>
      <w:jc w:val="center"/>
      <w:rPr>
        <w:rFonts w:ascii="Times New Roman" w:hAnsi="Times New Roman"/>
      </w:rPr>
    </w:pPr>
  </w:p>
  <w:p w14:paraId="7F57C9A0" w14:textId="77777777" w:rsidR="00D11C90" w:rsidRPr="00494D29" w:rsidRDefault="001A563E">
    <w:pPr>
      <w:pStyle w:val="Kopfzeile"/>
      <w:jc w:val="center"/>
      <w:rPr>
        <w:rStyle w:val="Seitenzahl"/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 wp14:anchorId="29F5CE6C" wp14:editId="55FCE045">
              <wp:simplePos x="0" y="0"/>
              <wp:positionH relativeFrom="page">
                <wp:posOffset>165735</wp:posOffset>
              </wp:positionH>
              <wp:positionV relativeFrom="page">
                <wp:posOffset>3545839</wp:posOffset>
              </wp:positionV>
              <wp:extent cx="182880" cy="0"/>
              <wp:effectExtent l="0" t="0" r="0" b="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28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FA1AD" id="Line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05pt,279.2pt" to="27.45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G0EAIAACcEAAAOAAAAZHJzL2Uyb0RvYy54bWysU8GO2jAQvVfqP1i+QxIWa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" o:allowincell="f">
              <w10:wrap anchorx="page" anchory="page"/>
            </v:line>
          </w:pict>
        </mc:Fallback>
      </mc:AlternateContent>
    </w:r>
    <w:r w:rsidR="00D11C90" w:rsidRPr="00494D29">
      <w:rPr>
        <w:rFonts w:ascii="Times New Roman" w:hAnsi="Times New Roman"/>
      </w:rPr>
      <w:t xml:space="preserve">- </w:t>
    </w:r>
    <w:r w:rsidR="009B4F5B" w:rsidRPr="00494D29">
      <w:rPr>
        <w:rStyle w:val="Seitenzahl"/>
        <w:rFonts w:ascii="Times New Roman" w:hAnsi="Times New Roman"/>
      </w:rPr>
      <w:fldChar w:fldCharType="begin"/>
    </w:r>
    <w:r w:rsidR="00D11C90" w:rsidRPr="00494D29">
      <w:rPr>
        <w:rStyle w:val="Seitenzahl"/>
        <w:rFonts w:ascii="Times New Roman" w:hAnsi="Times New Roman"/>
      </w:rPr>
      <w:instrText xml:space="preserve"> PAGE </w:instrText>
    </w:r>
    <w:r w:rsidR="009B4F5B" w:rsidRPr="00494D29">
      <w:rPr>
        <w:rStyle w:val="Seitenzahl"/>
        <w:rFonts w:ascii="Times New Roman" w:hAnsi="Times New Roman"/>
      </w:rPr>
      <w:fldChar w:fldCharType="separate"/>
    </w:r>
    <w:r w:rsidR="0025653F">
      <w:rPr>
        <w:rStyle w:val="Seitenzahl"/>
        <w:rFonts w:ascii="Times New Roman" w:hAnsi="Times New Roman"/>
        <w:noProof/>
      </w:rPr>
      <w:t>2</w:t>
    </w:r>
    <w:r w:rsidR="009B4F5B" w:rsidRPr="00494D29">
      <w:rPr>
        <w:rStyle w:val="Seitenzahl"/>
        <w:rFonts w:ascii="Times New Roman" w:hAnsi="Times New Roman"/>
      </w:rPr>
      <w:fldChar w:fldCharType="end"/>
    </w:r>
    <w:r w:rsidR="00D11C90" w:rsidRPr="00494D29">
      <w:rPr>
        <w:rStyle w:val="Seitenzahl"/>
        <w:rFonts w:ascii="Times New Roman" w:hAnsi="Times New Roman"/>
      </w:rPr>
      <w:t xml:space="preserve"> </w:t>
    </w:r>
    <w:r w:rsidR="00494D29">
      <w:rPr>
        <w:rStyle w:val="Seitenzahl"/>
        <w:rFonts w:ascii="Times New Roman" w:hAnsi="Times New Roman"/>
      </w:rPr>
      <w:t>-</w:t>
    </w:r>
  </w:p>
  <w:p w14:paraId="65DF0612" w14:textId="77777777" w:rsidR="00D11C90" w:rsidRPr="00494D29" w:rsidRDefault="00D11C90">
    <w:pPr>
      <w:pStyle w:val="Kopfzeile"/>
      <w:jc w:val="center"/>
      <w:rPr>
        <w:rStyle w:val="Seitenzahl"/>
        <w:rFonts w:ascii="Times New Roman" w:hAnsi="Times New Roman"/>
      </w:rPr>
    </w:pPr>
  </w:p>
  <w:p w14:paraId="37F8BFA0" w14:textId="77777777" w:rsidR="00D11C90" w:rsidRPr="00494D29" w:rsidRDefault="00D11C90">
    <w:pPr>
      <w:pStyle w:val="Kopfzeile"/>
      <w:jc w:val="center"/>
      <w:rPr>
        <w:rStyle w:val="Seitenzahl"/>
        <w:rFonts w:ascii="Times New Roman" w:hAnsi="Times New Roman"/>
      </w:rPr>
    </w:pPr>
  </w:p>
  <w:p w14:paraId="5CDC23DB" w14:textId="77777777" w:rsidR="00D11C90" w:rsidRPr="00494D29" w:rsidRDefault="00D11C90">
    <w:pPr>
      <w:pStyle w:val="Kopfzeile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E5718"/>
    <w:multiLevelType w:val="hybridMultilevel"/>
    <w:tmpl w:val="5C84A144"/>
    <w:lvl w:ilvl="0" w:tplc="DA520D02">
      <w:start w:val="1"/>
      <w:numFmt w:val="lowerLetter"/>
      <w:lvlText w:val="%1.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48FB0793"/>
    <w:multiLevelType w:val="hybridMultilevel"/>
    <w:tmpl w:val="76CE2B6E"/>
    <w:lvl w:ilvl="0" w:tplc="785E4AC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A5FDB"/>
    <w:multiLevelType w:val="hybridMultilevel"/>
    <w:tmpl w:val="FEBC2A62"/>
    <w:lvl w:ilvl="0" w:tplc="BAB40CD8">
      <w:start w:val="7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90"/>
    <w:rsid w:val="000019D5"/>
    <w:rsid w:val="00005F4B"/>
    <w:rsid w:val="00006EA8"/>
    <w:rsid w:val="00016789"/>
    <w:rsid w:val="00035D87"/>
    <w:rsid w:val="00040895"/>
    <w:rsid w:val="000414C2"/>
    <w:rsid w:val="000655DB"/>
    <w:rsid w:val="00070016"/>
    <w:rsid w:val="00071354"/>
    <w:rsid w:val="00073F73"/>
    <w:rsid w:val="000741C1"/>
    <w:rsid w:val="00077DA2"/>
    <w:rsid w:val="000842D2"/>
    <w:rsid w:val="00084DA6"/>
    <w:rsid w:val="00093AAB"/>
    <w:rsid w:val="00096280"/>
    <w:rsid w:val="00096EE9"/>
    <w:rsid w:val="000A3518"/>
    <w:rsid w:val="000B3EC4"/>
    <w:rsid w:val="000D0C95"/>
    <w:rsid w:val="000D30CC"/>
    <w:rsid w:val="000D507A"/>
    <w:rsid w:val="000D6217"/>
    <w:rsid w:val="000E604B"/>
    <w:rsid w:val="000E6B2D"/>
    <w:rsid w:val="000F0301"/>
    <w:rsid w:val="000F03C2"/>
    <w:rsid w:val="000F36EE"/>
    <w:rsid w:val="000F5DD3"/>
    <w:rsid w:val="00101ED7"/>
    <w:rsid w:val="00107519"/>
    <w:rsid w:val="00115973"/>
    <w:rsid w:val="00116483"/>
    <w:rsid w:val="00117FA3"/>
    <w:rsid w:val="001258BC"/>
    <w:rsid w:val="00127C5B"/>
    <w:rsid w:val="00147C34"/>
    <w:rsid w:val="00150C77"/>
    <w:rsid w:val="00164861"/>
    <w:rsid w:val="00170F5D"/>
    <w:rsid w:val="001746E9"/>
    <w:rsid w:val="00176808"/>
    <w:rsid w:val="00176CBB"/>
    <w:rsid w:val="00183C2E"/>
    <w:rsid w:val="00193D28"/>
    <w:rsid w:val="001A563E"/>
    <w:rsid w:val="001A665D"/>
    <w:rsid w:val="001A72C7"/>
    <w:rsid w:val="001B7037"/>
    <w:rsid w:val="001B713A"/>
    <w:rsid w:val="001C15BB"/>
    <w:rsid w:val="001C5F27"/>
    <w:rsid w:val="001D1447"/>
    <w:rsid w:val="001D7DAB"/>
    <w:rsid w:val="001E1223"/>
    <w:rsid w:val="001E77A3"/>
    <w:rsid w:val="001F1D35"/>
    <w:rsid w:val="001F2A69"/>
    <w:rsid w:val="001F5579"/>
    <w:rsid w:val="001F7693"/>
    <w:rsid w:val="00212195"/>
    <w:rsid w:val="00216136"/>
    <w:rsid w:val="00217386"/>
    <w:rsid w:val="002206FC"/>
    <w:rsid w:val="00220872"/>
    <w:rsid w:val="002357D6"/>
    <w:rsid w:val="00240CD9"/>
    <w:rsid w:val="00241943"/>
    <w:rsid w:val="0025653F"/>
    <w:rsid w:val="002572ED"/>
    <w:rsid w:val="002630F4"/>
    <w:rsid w:val="00266138"/>
    <w:rsid w:val="002738E3"/>
    <w:rsid w:val="00275A7A"/>
    <w:rsid w:val="0029734C"/>
    <w:rsid w:val="002A239C"/>
    <w:rsid w:val="002A25B8"/>
    <w:rsid w:val="002A678A"/>
    <w:rsid w:val="002D1BDD"/>
    <w:rsid w:val="002E3F53"/>
    <w:rsid w:val="002E6EC0"/>
    <w:rsid w:val="00310385"/>
    <w:rsid w:val="003129D8"/>
    <w:rsid w:val="00315873"/>
    <w:rsid w:val="003251A5"/>
    <w:rsid w:val="00327C97"/>
    <w:rsid w:val="00327ED3"/>
    <w:rsid w:val="00333651"/>
    <w:rsid w:val="0034005C"/>
    <w:rsid w:val="003500B1"/>
    <w:rsid w:val="003551B7"/>
    <w:rsid w:val="00360471"/>
    <w:rsid w:val="00366997"/>
    <w:rsid w:val="00385C9D"/>
    <w:rsid w:val="003915A9"/>
    <w:rsid w:val="00392B68"/>
    <w:rsid w:val="003944BA"/>
    <w:rsid w:val="00394712"/>
    <w:rsid w:val="003B3567"/>
    <w:rsid w:val="003B7108"/>
    <w:rsid w:val="003B7165"/>
    <w:rsid w:val="003B7E41"/>
    <w:rsid w:val="003C2DE4"/>
    <w:rsid w:val="003E1BCD"/>
    <w:rsid w:val="003E22A5"/>
    <w:rsid w:val="003E67EF"/>
    <w:rsid w:val="003F0E8B"/>
    <w:rsid w:val="003F5178"/>
    <w:rsid w:val="004032BF"/>
    <w:rsid w:val="0040457B"/>
    <w:rsid w:val="00410970"/>
    <w:rsid w:val="0041361E"/>
    <w:rsid w:val="004140B7"/>
    <w:rsid w:val="00415131"/>
    <w:rsid w:val="00417402"/>
    <w:rsid w:val="00427BA4"/>
    <w:rsid w:val="004456FF"/>
    <w:rsid w:val="004527A6"/>
    <w:rsid w:val="004675FC"/>
    <w:rsid w:val="004678CB"/>
    <w:rsid w:val="00470380"/>
    <w:rsid w:val="00470BB2"/>
    <w:rsid w:val="00472363"/>
    <w:rsid w:val="004739EE"/>
    <w:rsid w:val="00486828"/>
    <w:rsid w:val="00494D29"/>
    <w:rsid w:val="004B5C14"/>
    <w:rsid w:val="004B6D1F"/>
    <w:rsid w:val="004D12B1"/>
    <w:rsid w:val="004D2458"/>
    <w:rsid w:val="004D5E6B"/>
    <w:rsid w:val="004F06B9"/>
    <w:rsid w:val="004F1213"/>
    <w:rsid w:val="004F5998"/>
    <w:rsid w:val="00504506"/>
    <w:rsid w:val="00505A57"/>
    <w:rsid w:val="00506FBB"/>
    <w:rsid w:val="005078B4"/>
    <w:rsid w:val="00515247"/>
    <w:rsid w:val="00521864"/>
    <w:rsid w:val="005219D8"/>
    <w:rsid w:val="005251D0"/>
    <w:rsid w:val="005265E7"/>
    <w:rsid w:val="00535070"/>
    <w:rsid w:val="005403EA"/>
    <w:rsid w:val="005414EC"/>
    <w:rsid w:val="005616B6"/>
    <w:rsid w:val="00561824"/>
    <w:rsid w:val="0056579A"/>
    <w:rsid w:val="0057146A"/>
    <w:rsid w:val="005727A7"/>
    <w:rsid w:val="00575716"/>
    <w:rsid w:val="00575E84"/>
    <w:rsid w:val="005810DA"/>
    <w:rsid w:val="00583373"/>
    <w:rsid w:val="00583A81"/>
    <w:rsid w:val="00583C02"/>
    <w:rsid w:val="005A10B0"/>
    <w:rsid w:val="005A1ECD"/>
    <w:rsid w:val="005B1B9A"/>
    <w:rsid w:val="005D059F"/>
    <w:rsid w:val="005D07D9"/>
    <w:rsid w:val="005D0B9D"/>
    <w:rsid w:val="005D39B2"/>
    <w:rsid w:val="005D54EF"/>
    <w:rsid w:val="005D6F1A"/>
    <w:rsid w:val="005E0E33"/>
    <w:rsid w:val="005E78C5"/>
    <w:rsid w:val="005E7EB5"/>
    <w:rsid w:val="005F40B2"/>
    <w:rsid w:val="005F7BAB"/>
    <w:rsid w:val="0060105E"/>
    <w:rsid w:val="0060484E"/>
    <w:rsid w:val="006074C3"/>
    <w:rsid w:val="00611866"/>
    <w:rsid w:val="0061279A"/>
    <w:rsid w:val="00617CB7"/>
    <w:rsid w:val="00622C61"/>
    <w:rsid w:val="00634417"/>
    <w:rsid w:val="00636307"/>
    <w:rsid w:val="006364FD"/>
    <w:rsid w:val="00645030"/>
    <w:rsid w:val="006458F7"/>
    <w:rsid w:val="00650351"/>
    <w:rsid w:val="00650EAA"/>
    <w:rsid w:val="00651D04"/>
    <w:rsid w:val="0065661B"/>
    <w:rsid w:val="00656ED4"/>
    <w:rsid w:val="006609E4"/>
    <w:rsid w:val="006613CD"/>
    <w:rsid w:val="00662F4E"/>
    <w:rsid w:val="00671D2D"/>
    <w:rsid w:val="00676A1D"/>
    <w:rsid w:val="006829F1"/>
    <w:rsid w:val="00693788"/>
    <w:rsid w:val="006A08C1"/>
    <w:rsid w:val="006A429A"/>
    <w:rsid w:val="006A69FF"/>
    <w:rsid w:val="006B0EA0"/>
    <w:rsid w:val="006C3CF6"/>
    <w:rsid w:val="006D2279"/>
    <w:rsid w:val="006E1EB8"/>
    <w:rsid w:val="006F285B"/>
    <w:rsid w:val="006F46CA"/>
    <w:rsid w:val="006F582A"/>
    <w:rsid w:val="0072299E"/>
    <w:rsid w:val="00731CE9"/>
    <w:rsid w:val="0073242E"/>
    <w:rsid w:val="00737870"/>
    <w:rsid w:val="0074204F"/>
    <w:rsid w:val="00744A4C"/>
    <w:rsid w:val="007558FC"/>
    <w:rsid w:val="00756294"/>
    <w:rsid w:val="00771EF6"/>
    <w:rsid w:val="00772C84"/>
    <w:rsid w:val="007739BE"/>
    <w:rsid w:val="00797434"/>
    <w:rsid w:val="00797AF0"/>
    <w:rsid w:val="007A443C"/>
    <w:rsid w:val="007B38FD"/>
    <w:rsid w:val="007D144E"/>
    <w:rsid w:val="007D500F"/>
    <w:rsid w:val="007D7117"/>
    <w:rsid w:val="007E11A6"/>
    <w:rsid w:val="007E1634"/>
    <w:rsid w:val="007F228D"/>
    <w:rsid w:val="007F7A66"/>
    <w:rsid w:val="00802DCD"/>
    <w:rsid w:val="00807C1F"/>
    <w:rsid w:val="00811D2E"/>
    <w:rsid w:val="00812632"/>
    <w:rsid w:val="00820141"/>
    <w:rsid w:val="008329E1"/>
    <w:rsid w:val="008348D8"/>
    <w:rsid w:val="008373FB"/>
    <w:rsid w:val="00842BDA"/>
    <w:rsid w:val="00844C1F"/>
    <w:rsid w:val="00850926"/>
    <w:rsid w:val="008542FE"/>
    <w:rsid w:val="00857232"/>
    <w:rsid w:val="0086077F"/>
    <w:rsid w:val="00867DEC"/>
    <w:rsid w:val="008750E3"/>
    <w:rsid w:val="00877E26"/>
    <w:rsid w:val="00882DD2"/>
    <w:rsid w:val="0088771E"/>
    <w:rsid w:val="0089223D"/>
    <w:rsid w:val="00896117"/>
    <w:rsid w:val="00896E4C"/>
    <w:rsid w:val="00897ED1"/>
    <w:rsid w:val="008A0347"/>
    <w:rsid w:val="008A1EB1"/>
    <w:rsid w:val="008A20F0"/>
    <w:rsid w:val="008A39AB"/>
    <w:rsid w:val="008A55EF"/>
    <w:rsid w:val="008B733C"/>
    <w:rsid w:val="008C1370"/>
    <w:rsid w:val="008C7CB4"/>
    <w:rsid w:val="008D2444"/>
    <w:rsid w:val="008D32AB"/>
    <w:rsid w:val="008D78ED"/>
    <w:rsid w:val="008E709E"/>
    <w:rsid w:val="008F6C38"/>
    <w:rsid w:val="008F76FC"/>
    <w:rsid w:val="009146A8"/>
    <w:rsid w:val="00916BF4"/>
    <w:rsid w:val="009232F8"/>
    <w:rsid w:val="009414A7"/>
    <w:rsid w:val="00947E87"/>
    <w:rsid w:val="00974842"/>
    <w:rsid w:val="009804D2"/>
    <w:rsid w:val="00982D5C"/>
    <w:rsid w:val="00986557"/>
    <w:rsid w:val="00996983"/>
    <w:rsid w:val="009A5AAF"/>
    <w:rsid w:val="009A7116"/>
    <w:rsid w:val="009B1766"/>
    <w:rsid w:val="009B287F"/>
    <w:rsid w:val="009B4F5B"/>
    <w:rsid w:val="009B7ADC"/>
    <w:rsid w:val="009E3064"/>
    <w:rsid w:val="009F3814"/>
    <w:rsid w:val="00A023FE"/>
    <w:rsid w:val="00A04936"/>
    <w:rsid w:val="00A04D6F"/>
    <w:rsid w:val="00A05A09"/>
    <w:rsid w:val="00A06180"/>
    <w:rsid w:val="00A06345"/>
    <w:rsid w:val="00A07279"/>
    <w:rsid w:val="00A149FC"/>
    <w:rsid w:val="00A15144"/>
    <w:rsid w:val="00A21078"/>
    <w:rsid w:val="00A217CA"/>
    <w:rsid w:val="00A3065B"/>
    <w:rsid w:val="00A34E9A"/>
    <w:rsid w:val="00A36FB3"/>
    <w:rsid w:val="00A40608"/>
    <w:rsid w:val="00A41B5E"/>
    <w:rsid w:val="00A520AC"/>
    <w:rsid w:val="00A601C1"/>
    <w:rsid w:val="00A64BC6"/>
    <w:rsid w:val="00A67C7B"/>
    <w:rsid w:val="00A75538"/>
    <w:rsid w:val="00A76C10"/>
    <w:rsid w:val="00A85A4A"/>
    <w:rsid w:val="00A9067E"/>
    <w:rsid w:val="00AA35F8"/>
    <w:rsid w:val="00AA7149"/>
    <w:rsid w:val="00AA7396"/>
    <w:rsid w:val="00AB13E5"/>
    <w:rsid w:val="00AB33F3"/>
    <w:rsid w:val="00AC7922"/>
    <w:rsid w:val="00AD54EC"/>
    <w:rsid w:val="00AE008E"/>
    <w:rsid w:val="00AE2E89"/>
    <w:rsid w:val="00AE6056"/>
    <w:rsid w:val="00AF232E"/>
    <w:rsid w:val="00AF60E8"/>
    <w:rsid w:val="00B04FE6"/>
    <w:rsid w:val="00B15E52"/>
    <w:rsid w:val="00B32D12"/>
    <w:rsid w:val="00B3727E"/>
    <w:rsid w:val="00B40344"/>
    <w:rsid w:val="00B4038B"/>
    <w:rsid w:val="00B46379"/>
    <w:rsid w:val="00B5200E"/>
    <w:rsid w:val="00B52C47"/>
    <w:rsid w:val="00B72093"/>
    <w:rsid w:val="00B81D1F"/>
    <w:rsid w:val="00B85832"/>
    <w:rsid w:val="00BA01B7"/>
    <w:rsid w:val="00BA193C"/>
    <w:rsid w:val="00BA1E18"/>
    <w:rsid w:val="00BA4705"/>
    <w:rsid w:val="00BA4A8D"/>
    <w:rsid w:val="00BB0C3E"/>
    <w:rsid w:val="00BB0D5D"/>
    <w:rsid w:val="00BC2228"/>
    <w:rsid w:val="00BC2A13"/>
    <w:rsid w:val="00BC6A0E"/>
    <w:rsid w:val="00BD451D"/>
    <w:rsid w:val="00BD7194"/>
    <w:rsid w:val="00BE59AC"/>
    <w:rsid w:val="00BE746D"/>
    <w:rsid w:val="00BF1104"/>
    <w:rsid w:val="00C0469C"/>
    <w:rsid w:val="00C06B88"/>
    <w:rsid w:val="00C20620"/>
    <w:rsid w:val="00C3429A"/>
    <w:rsid w:val="00C43C92"/>
    <w:rsid w:val="00C43ED3"/>
    <w:rsid w:val="00C45527"/>
    <w:rsid w:val="00C464B0"/>
    <w:rsid w:val="00C5230E"/>
    <w:rsid w:val="00C610EC"/>
    <w:rsid w:val="00C645B8"/>
    <w:rsid w:val="00C668E2"/>
    <w:rsid w:val="00C7215B"/>
    <w:rsid w:val="00C7252F"/>
    <w:rsid w:val="00C74565"/>
    <w:rsid w:val="00C75994"/>
    <w:rsid w:val="00C83C74"/>
    <w:rsid w:val="00C8727F"/>
    <w:rsid w:val="00C87748"/>
    <w:rsid w:val="00CA651D"/>
    <w:rsid w:val="00CB1F05"/>
    <w:rsid w:val="00CB5BE8"/>
    <w:rsid w:val="00CB6074"/>
    <w:rsid w:val="00CC476D"/>
    <w:rsid w:val="00CC5768"/>
    <w:rsid w:val="00CD033A"/>
    <w:rsid w:val="00CD3FAE"/>
    <w:rsid w:val="00CD5154"/>
    <w:rsid w:val="00CD7520"/>
    <w:rsid w:val="00CD7D22"/>
    <w:rsid w:val="00CE096F"/>
    <w:rsid w:val="00CE1923"/>
    <w:rsid w:val="00CE65D1"/>
    <w:rsid w:val="00CE7302"/>
    <w:rsid w:val="00CF15C5"/>
    <w:rsid w:val="00CF4F1A"/>
    <w:rsid w:val="00CF602E"/>
    <w:rsid w:val="00CF76B2"/>
    <w:rsid w:val="00D01023"/>
    <w:rsid w:val="00D04848"/>
    <w:rsid w:val="00D118E3"/>
    <w:rsid w:val="00D11C90"/>
    <w:rsid w:val="00D202EB"/>
    <w:rsid w:val="00D247F6"/>
    <w:rsid w:val="00D26606"/>
    <w:rsid w:val="00D42444"/>
    <w:rsid w:val="00D44C7D"/>
    <w:rsid w:val="00D44ECB"/>
    <w:rsid w:val="00D51CB3"/>
    <w:rsid w:val="00D52CBE"/>
    <w:rsid w:val="00D60F6D"/>
    <w:rsid w:val="00D72614"/>
    <w:rsid w:val="00D72774"/>
    <w:rsid w:val="00D80BFE"/>
    <w:rsid w:val="00D838E1"/>
    <w:rsid w:val="00D92585"/>
    <w:rsid w:val="00DA0939"/>
    <w:rsid w:val="00DB68EB"/>
    <w:rsid w:val="00DC3A87"/>
    <w:rsid w:val="00DC6E03"/>
    <w:rsid w:val="00DC768F"/>
    <w:rsid w:val="00DD5CE5"/>
    <w:rsid w:val="00DE0F84"/>
    <w:rsid w:val="00DE3E06"/>
    <w:rsid w:val="00DF1BE9"/>
    <w:rsid w:val="00DF3BE2"/>
    <w:rsid w:val="00E06181"/>
    <w:rsid w:val="00E10C41"/>
    <w:rsid w:val="00E15E89"/>
    <w:rsid w:val="00E21E1E"/>
    <w:rsid w:val="00E23131"/>
    <w:rsid w:val="00E50417"/>
    <w:rsid w:val="00E50A1C"/>
    <w:rsid w:val="00E54030"/>
    <w:rsid w:val="00E55D6A"/>
    <w:rsid w:val="00E57235"/>
    <w:rsid w:val="00E630A8"/>
    <w:rsid w:val="00E65A1F"/>
    <w:rsid w:val="00E673BF"/>
    <w:rsid w:val="00E7309A"/>
    <w:rsid w:val="00E73D9D"/>
    <w:rsid w:val="00E74084"/>
    <w:rsid w:val="00E7471A"/>
    <w:rsid w:val="00E81AAB"/>
    <w:rsid w:val="00E83F06"/>
    <w:rsid w:val="00E84E73"/>
    <w:rsid w:val="00E87675"/>
    <w:rsid w:val="00E91C9D"/>
    <w:rsid w:val="00EA4D0B"/>
    <w:rsid w:val="00EA53F2"/>
    <w:rsid w:val="00EB25FB"/>
    <w:rsid w:val="00EB3984"/>
    <w:rsid w:val="00EB4354"/>
    <w:rsid w:val="00EB799A"/>
    <w:rsid w:val="00EC4711"/>
    <w:rsid w:val="00ED0D69"/>
    <w:rsid w:val="00ED567B"/>
    <w:rsid w:val="00ED589D"/>
    <w:rsid w:val="00ED7622"/>
    <w:rsid w:val="00EE3F73"/>
    <w:rsid w:val="00EE45A4"/>
    <w:rsid w:val="00EE6627"/>
    <w:rsid w:val="00EF18C7"/>
    <w:rsid w:val="00F06D51"/>
    <w:rsid w:val="00F22CD9"/>
    <w:rsid w:val="00F32DF9"/>
    <w:rsid w:val="00F41268"/>
    <w:rsid w:val="00F47C37"/>
    <w:rsid w:val="00F54D26"/>
    <w:rsid w:val="00F563EE"/>
    <w:rsid w:val="00F56882"/>
    <w:rsid w:val="00F730E9"/>
    <w:rsid w:val="00F7538D"/>
    <w:rsid w:val="00F7563A"/>
    <w:rsid w:val="00F766C4"/>
    <w:rsid w:val="00F800CC"/>
    <w:rsid w:val="00F85EB2"/>
    <w:rsid w:val="00F9269F"/>
    <w:rsid w:val="00F94A74"/>
    <w:rsid w:val="00F9739C"/>
    <w:rsid w:val="00FA2324"/>
    <w:rsid w:val="00FA3280"/>
    <w:rsid w:val="00FA386A"/>
    <w:rsid w:val="00FA417E"/>
    <w:rsid w:val="00FC0012"/>
    <w:rsid w:val="00FC2BFB"/>
    <w:rsid w:val="00FC62A2"/>
    <w:rsid w:val="00FD1960"/>
    <w:rsid w:val="00FD2A51"/>
    <w:rsid w:val="00FD7AF6"/>
    <w:rsid w:val="00FE16F0"/>
    <w:rsid w:val="00FE3E2B"/>
    <w:rsid w:val="00FE4718"/>
    <w:rsid w:val="00FF1F33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4AE803"/>
  <w15:docId w15:val="{C30419CC-6CAE-48CC-989C-A82BB770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04D2"/>
    <w:rPr>
      <w:rFonts w:ascii="Courier New" w:hAnsi="Courier New"/>
      <w:sz w:val="24"/>
    </w:rPr>
  </w:style>
  <w:style w:type="paragraph" w:styleId="berschrift1">
    <w:name w:val="heading 1"/>
    <w:basedOn w:val="Standard"/>
    <w:next w:val="Standard"/>
    <w:qFormat/>
    <w:rsid w:val="009804D2"/>
    <w:pPr>
      <w:keepNext/>
      <w:ind w:right="-170"/>
      <w:jc w:val="center"/>
      <w:outlineLvl w:val="0"/>
    </w:pPr>
    <w:rPr>
      <w:rFonts w:ascii="Playbill" w:hAnsi="Playbill"/>
      <w:color w:val="0000FF"/>
      <w:sz w:val="40"/>
    </w:rPr>
  </w:style>
  <w:style w:type="paragraph" w:styleId="berschrift2">
    <w:name w:val="heading 2"/>
    <w:basedOn w:val="Standard"/>
    <w:next w:val="Standard"/>
    <w:qFormat/>
    <w:rsid w:val="009804D2"/>
    <w:pPr>
      <w:keepNext/>
      <w:jc w:val="center"/>
      <w:outlineLvl w:val="1"/>
    </w:pPr>
    <w:rPr>
      <w:rFonts w:ascii="Times New Roman" w:hAnsi="Times New Roman"/>
      <w:sz w:val="40"/>
    </w:rPr>
  </w:style>
  <w:style w:type="paragraph" w:styleId="berschrift3">
    <w:name w:val="heading 3"/>
    <w:basedOn w:val="Standard"/>
    <w:next w:val="Standard"/>
    <w:qFormat/>
    <w:rsid w:val="009804D2"/>
    <w:pPr>
      <w:keepNext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rsid w:val="009804D2"/>
    <w:pPr>
      <w:keepNext/>
      <w:tabs>
        <w:tab w:val="left" w:pos="2807"/>
      </w:tabs>
      <w:outlineLvl w:val="3"/>
    </w:pPr>
    <w:rPr>
      <w:rFonts w:ascii="Arial" w:hAnsi="Arial" w:cs="Arial"/>
      <w:sz w:val="16"/>
      <w:u w:val="single"/>
    </w:rPr>
  </w:style>
  <w:style w:type="paragraph" w:styleId="berschrift5">
    <w:name w:val="heading 5"/>
    <w:basedOn w:val="Standard"/>
    <w:next w:val="Standard"/>
    <w:qFormat/>
    <w:rsid w:val="009804D2"/>
    <w:pPr>
      <w:keepNext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qFormat/>
    <w:rsid w:val="009804D2"/>
    <w:pPr>
      <w:keepNext/>
      <w:ind w:right="-30"/>
      <w:jc w:val="both"/>
      <w:outlineLvl w:val="5"/>
    </w:pPr>
    <w:rPr>
      <w:rFonts w:ascii="Times New Roman" w:hAnsi="Times New Roman"/>
      <w:b/>
      <w:bCs/>
      <w:sz w:val="28"/>
    </w:rPr>
  </w:style>
  <w:style w:type="paragraph" w:styleId="berschrift8">
    <w:name w:val="heading 8"/>
    <w:basedOn w:val="Standard"/>
    <w:next w:val="Standard"/>
    <w:qFormat/>
    <w:rsid w:val="009804D2"/>
    <w:pPr>
      <w:keepNext/>
      <w:jc w:val="right"/>
      <w:outlineLvl w:val="7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804D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4D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804D2"/>
  </w:style>
  <w:style w:type="character" w:styleId="Hyperlink">
    <w:name w:val="Hyperlink"/>
    <w:basedOn w:val="Absatz-Standardschriftart"/>
    <w:rsid w:val="009804D2"/>
    <w:rPr>
      <w:color w:val="0000FF"/>
      <w:u w:val="single"/>
    </w:rPr>
  </w:style>
  <w:style w:type="paragraph" w:styleId="Textkrper">
    <w:name w:val="Body Text"/>
    <w:basedOn w:val="Standard"/>
    <w:rsid w:val="009804D2"/>
    <w:pPr>
      <w:ind w:right="-30"/>
      <w:jc w:val="both"/>
    </w:pPr>
    <w:rPr>
      <w:rFonts w:ascii="Times New Roman" w:hAnsi="Times New Roman"/>
    </w:rPr>
  </w:style>
  <w:style w:type="paragraph" w:styleId="Textkrper2">
    <w:name w:val="Body Text 2"/>
    <w:basedOn w:val="Standard"/>
    <w:rsid w:val="009804D2"/>
    <w:pPr>
      <w:ind w:right="-30"/>
      <w:jc w:val="both"/>
    </w:pPr>
    <w:rPr>
      <w:rFonts w:ascii="Times New Roman" w:hAnsi="Times New Roman"/>
      <w:sz w:val="22"/>
    </w:rPr>
  </w:style>
  <w:style w:type="paragraph" w:styleId="Blocktext">
    <w:name w:val="Block Text"/>
    <w:basedOn w:val="Standard"/>
    <w:rsid w:val="009804D2"/>
    <w:pPr>
      <w:tabs>
        <w:tab w:val="left" w:pos="567"/>
        <w:tab w:val="left" w:pos="851"/>
      </w:tabs>
      <w:ind w:left="851" w:right="-30"/>
      <w:jc w:val="both"/>
    </w:pPr>
    <w:rPr>
      <w:rFonts w:ascii="Arial" w:hAnsi="Arial"/>
    </w:rPr>
  </w:style>
  <w:style w:type="character" w:styleId="BesuchterLink">
    <w:name w:val="FollowedHyperlink"/>
    <w:basedOn w:val="Absatz-Standardschriftart"/>
    <w:rsid w:val="009804D2"/>
    <w:rPr>
      <w:color w:val="800080"/>
      <w:u w:val="single"/>
    </w:rPr>
  </w:style>
  <w:style w:type="table" w:styleId="Tabellenraster">
    <w:name w:val="Table Grid"/>
    <w:basedOn w:val="NormaleTabelle"/>
    <w:rsid w:val="00797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CC576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1C15B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qFormat/>
    <w:rsid w:val="00857232"/>
    <w:rPr>
      <w:b/>
      <w:bCs/>
    </w:rPr>
  </w:style>
  <w:style w:type="paragraph" w:customStyle="1" w:styleId="bodytext">
    <w:name w:val="bodytext"/>
    <w:basedOn w:val="Standard"/>
    <w:rsid w:val="003B356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KeinLeerraum">
    <w:name w:val="No Spacing"/>
    <w:uiPriority w:val="1"/>
    <w:qFormat/>
    <w:rsid w:val="005078B4"/>
    <w:rPr>
      <w:rFonts w:ascii="Courier New" w:hAnsi="Courier New"/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06B88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06B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6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338092">
      <w:bodyDiv w:val="1"/>
      <w:marLeft w:val="129"/>
      <w:marRight w:val="129"/>
      <w:marTop w:val="0"/>
      <w:marBottom w:val="12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kv.de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skv.de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uero\Vorlagen\Skat\Internationales%20Skatgerich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D3BDD-15DB-4B0F-B527-D3CD7A23E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Internationales Skatgericht</Template>
  <TotalTime>0</TotalTime>
  <Pages>1</Pages>
  <Words>82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SkGE 339-2003</vt:lpstr>
    </vt:vector>
  </TitlesOfParts>
  <Company/>
  <LinksUpToDate>false</LinksUpToDate>
  <CharactersWithSpaces>598</CharactersWithSpaces>
  <SharedDoc>false</SharedDoc>
  <HLinks>
    <vt:vector size="18" baseType="variant">
      <vt:variant>
        <vt:i4>6815843</vt:i4>
      </vt:variant>
      <vt:variant>
        <vt:i4>0</vt:i4>
      </vt:variant>
      <vt:variant>
        <vt:i4>0</vt:i4>
      </vt:variant>
      <vt:variant>
        <vt:i4>5</vt:i4>
      </vt:variant>
      <vt:variant>
        <vt:lpwstr>https://service.gmx.net/de/cgi/g.fcgi/mail/new?CUSTOMERNO=6323348&amp;t=de160465758.1314964582.6734a0e6&amp;to=basco1%40gmx.de</vt:lpwstr>
      </vt:variant>
      <vt:variant>
        <vt:lpwstr/>
      </vt:variant>
      <vt:variant>
        <vt:i4>7274545</vt:i4>
      </vt:variant>
      <vt:variant>
        <vt:i4>3</vt:i4>
      </vt:variant>
      <vt:variant>
        <vt:i4>0</vt:i4>
      </vt:variant>
      <vt:variant>
        <vt:i4>5</vt:i4>
      </vt:variant>
      <vt:variant>
        <vt:lpwstr>http://www.dskv.de/</vt:lpwstr>
      </vt:variant>
      <vt:variant>
        <vt:lpwstr/>
      </vt:variant>
      <vt:variant>
        <vt:i4>3276815</vt:i4>
      </vt:variant>
      <vt:variant>
        <vt:i4>0</vt:i4>
      </vt:variant>
      <vt:variant>
        <vt:i4>0</vt:i4>
      </vt:variant>
      <vt:variant>
        <vt:i4>5</vt:i4>
      </vt:variant>
      <vt:variant>
        <vt:lpwstr>mailto:skat.braun@t-online.de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SkGE 339-2003</dc:title>
  <dc:subject/>
  <dc:creator>Matthias Bock</dc:creator>
  <cp:keywords/>
  <dc:description/>
  <cp:lastModifiedBy>Gerhard Bülau</cp:lastModifiedBy>
  <cp:revision>2</cp:revision>
  <cp:lastPrinted>2024-12-29T12:54:00Z</cp:lastPrinted>
  <dcterms:created xsi:type="dcterms:W3CDTF">2025-07-31T08:14:00Z</dcterms:created>
  <dcterms:modified xsi:type="dcterms:W3CDTF">2025-07-31T08:14:00Z</dcterms:modified>
</cp:coreProperties>
</file>